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AC8" w:rsidRPr="00C7080C" w:rsidRDefault="00B87AC8" w:rsidP="002D22B4">
      <w:pPr>
        <w:ind w:left="0" w:firstLine="0"/>
        <w:jc w:val="center"/>
        <w:rPr>
          <w:b/>
          <w:color w:val="002060"/>
          <w:sz w:val="32"/>
        </w:rPr>
      </w:pPr>
      <w:r w:rsidRPr="00C7080C">
        <w:rPr>
          <w:b/>
          <w:color w:val="002060"/>
          <w:sz w:val="32"/>
        </w:rPr>
        <w:t>«Επιχειρώ Κοινωνικά»</w:t>
      </w:r>
    </w:p>
    <w:p w:rsidR="00B87AC8" w:rsidRPr="00C7080C" w:rsidRDefault="00B87AC8" w:rsidP="00CE7245">
      <w:pPr>
        <w:spacing w:after="120" w:line="240" w:lineRule="auto"/>
        <w:ind w:left="0" w:firstLine="0"/>
        <w:jc w:val="center"/>
        <w:rPr>
          <w:color w:val="002060"/>
          <w:sz w:val="28"/>
        </w:rPr>
      </w:pPr>
      <w:r w:rsidRPr="00C7080C">
        <w:rPr>
          <w:color w:val="002060"/>
          <w:sz w:val="28"/>
        </w:rPr>
        <w:t>Πέμπτη, 26 Σεπτεμβρίου 2013</w:t>
      </w:r>
    </w:p>
    <w:p w:rsidR="00B87AC8" w:rsidRPr="00C7080C" w:rsidRDefault="00B87AC8" w:rsidP="00CE7245">
      <w:pPr>
        <w:spacing w:after="120" w:line="240" w:lineRule="auto"/>
        <w:ind w:left="0" w:firstLine="0"/>
        <w:jc w:val="center"/>
        <w:rPr>
          <w:color w:val="002060"/>
        </w:rPr>
      </w:pPr>
      <w:r w:rsidRPr="00C7080C">
        <w:rPr>
          <w:color w:val="002060"/>
          <w:lang w:val="en-US"/>
        </w:rPr>
        <w:t>The</w:t>
      </w:r>
      <w:r w:rsidRPr="00C7080C">
        <w:rPr>
          <w:color w:val="002060"/>
        </w:rPr>
        <w:t xml:space="preserve"> </w:t>
      </w:r>
      <w:r w:rsidRPr="00C7080C">
        <w:rPr>
          <w:color w:val="002060"/>
          <w:lang w:val="en-US"/>
        </w:rPr>
        <w:t>Hub</w:t>
      </w:r>
      <w:r w:rsidRPr="00C7080C">
        <w:rPr>
          <w:color w:val="002060"/>
        </w:rPr>
        <w:t xml:space="preserve"> </w:t>
      </w:r>
      <w:r w:rsidRPr="00C7080C">
        <w:rPr>
          <w:color w:val="002060"/>
          <w:lang w:val="en-US"/>
        </w:rPr>
        <w:t>Events</w:t>
      </w:r>
      <w:r w:rsidRPr="00C7080C">
        <w:rPr>
          <w:color w:val="002060"/>
        </w:rPr>
        <w:t xml:space="preserve"> / Αλκμήνης 5, Κάτω Πετράλωνα</w:t>
      </w:r>
      <w:r>
        <w:rPr>
          <w:color w:val="002060"/>
        </w:rPr>
        <w:t xml:space="preserve"> / </w:t>
      </w:r>
      <w:r w:rsidRPr="00862AF1">
        <w:rPr>
          <w:b/>
          <w:color w:val="002060"/>
          <w:sz w:val="24"/>
          <w:szCs w:val="24"/>
        </w:rPr>
        <w:t>09:30 – 1</w:t>
      </w:r>
      <w:r>
        <w:rPr>
          <w:b/>
          <w:color w:val="002060"/>
          <w:sz w:val="24"/>
          <w:szCs w:val="24"/>
        </w:rPr>
        <w:t>6</w:t>
      </w:r>
      <w:r w:rsidRPr="00862AF1">
        <w:rPr>
          <w:b/>
          <w:color w:val="002060"/>
          <w:sz w:val="24"/>
          <w:szCs w:val="24"/>
        </w:rPr>
        <w:t>:</w:t>
      </w:r>
      <w:r>
        <w:rPr>
          <w:b/>
          <w:color w:val="002060"/>
          <w:sz w:val="24"/>
          <w:szCs w:val="24"/>
        </w:rPr>
        <w:t>45</w:t>
      </w:r>
    </w:p>
    <w:p w:rsidR="00B87AC8" w:rsidRDefault="00B87AC8" w:rsidP="00CE7245">
      <w:pPr>
        <w:spacing w:after="120" w:line="240" w:lineRule="auto"/>
        <w:ind w:left="0" w:firstLine="0"/>
        <w:jc w:val="center"/>
        <w:rPr>
          <w:b/>
          <w:color w:val="002060"/>
          <w:sz w:val="28"/>
        </w:rPr>
      </w:pPr>
    </w:p>
    <w:p w:rsidR="00B87AC8" w:rsidRPr="00C7080C" w:rsidRDefault="00B87AC8" w:rsidP="00CE7245">
      <w:pPr>
        <w:spacing w:after="120" w:line="240" w:lineRule="auto"/>
        <w:ind w:left="0" w:firstLine="0"/>
        <w:jc w:val="center"/>
        <w:rPr>
          <w:b/>
          <w:color w:val="002060"/>
          <w:sz w:val="28"/>
        </w:rPr>
      </w:pPr>
      <w:r>
        <w:rPr>
          <w:b/>
          <w:color w:val="002060"/>
          <w:sz w:val="28"/>
        </w:rPr>
        <w:t>Πρόγραμμα</w:t>
      </w:r>
    </w:p>
    <w:p w:rsidR="00B87AC8" w:rsidRDefault="00B87AC8" w:rsidP="00CE7245">
      <w:pPr>
        <w:spacing w:after="120" w:line="240" w:lineRule="auto"/>
        <w:ind w:left="0" w:firstLine="0"/>
        <w:rPr>
          <w:b/>
          <w:i/>
          <w:color w:val="002060"/>
        </w:rPr>
      </w:pPr>
    </w:p>
    <w:p w:rsidR="00B87AC8" w:rsidRPr="00C7080C" w:rsidRDefault="00B87AC8" w:rsidP="001C5845">
      <w:pPr>
        <w:ind w:left="0" w:firstLine="0"/>
        <w:rPr>
          <w:b/>
          <w:i/>
          <w:color w:val="002060"/>
        </w:rPr>
      </w:pPr>
      <w:r w:rsidRPr="00C7080C">
        <w:rPr>
          <w:b/>
          <w:i/>
          <w:color w:val="002060"/>
        </w:rPr>
        <w:t>09.30 -10.00</w:t>
      </w:r>
      <w:r w:rsidRPr="00C7080C">
        <w:rPr>
          <w:b/>
          <w:i/>
          <w:color w:val="002060"/>
        </w:rPr>
        <w:tab/>
        <w:t>Προσέλευση - Εγγραφές</w:t>
      </w:r>
    </w:p>
    <w:p w:rsidR="00B87AC8" w:rsidRPr="009740AC" w:rsidRDefault="00B87AC8" w:rsidP="001C5845">
      <w:pPr>
        <w:ind w:left="0" w:firstLine="0"/>
        <w:rPr>
          <w:b/>
          <w:sz w:val="28"/>
          <w:szCs w:val="28"/>
        </w:rPr>
      </w:pPr>
      <w:r w:rsidRPr="009740AC">
        <w:rPr>
          <w:b/>
          <w:sz w:val="28"/>
          <w:szCs w:val="28"/>
        </w:rPr>
        <w:t>1</w:t>
      </w:r>
      <w:r w:rsidRPr="009740AC">
        <w:rPr>
          <w:b/>
          <w:sz w:val="28"/>
          <w:szCs w:val="28"/>
          <w:vertAlign w:val="superscript"/>
        </w:rPr>
        <w:t>ο</w:t>
      </w:r>
      <w:r w:rsidRPr="009740AC">
        <w:rPr>
          <w:b/>
          <w:sz w:val="28"/>
          <w:szCs w:val="28"/>
        </w:rPr>
        <w:t xml:space="preserve"> Μέρος – Κοινωνική Επιχειρηματικότητα </w:t>
      </w:r>
    </w:p>
    <w:p w:rsidR="00B87AC8" w:rsidRDefault="00B87AC8" w:rsidP="001C5845">
      <w:pPr>
        <w:ind w:left="0" w:firstLine="0"/>
      </w:pPr>
      <w:r w:rsidRPr="004D10F6">
        <w:t xml:space="preserve">10.00-10.30 </w:t>
      </w:r>
      <w:r>
        <w:t>Χαιρετισμοί</w:t>
      </w:r>
    </w:p>
    <w:p w:rsidR="00B87AC8" w:rsidRPr="00CE7245" w:rsidRDefault="00B87AC8" w:rsidP="00CE7245">
      <w:pPr>
        <w:pStyle w:val="ListParagraph"/>
        <w:numPr>
          <w:ilvl w:val="0"/>
          <w:numId w:val="4"/>
        </w:numPr>
      </w:pPr>
      <w:r>
        <w:t>κ</w:t>
      </w:r>
      <w:r w:rsidRPr="00CE7245">
        <w:t xml:space="preserve">. </w:t>
      </w:r>
      <w:r>
        <w:t>Γιώργος  Καμίνης, Δήμαρχος Αθηναίων</w:t>
      </w:r>
    </w:p>
    <w:p w:rsidR="00B87AC8" w:rsidRDefault="00B87AC8" w:rsidP="00CE7245">
      <w:pPr>
        <w:pStyle w:val="ListParagraph"/>
        <w:numPr>
          <w:ilvl w:val="0"/>
          <w:numId w:val="4"/>
        </w:numPr>
      </w:pPr>
      <w:r>
        <w:t xml:space="preserve">κ. Θανάσης Σκορδάς, Υφυπουργός </w:t>
      </w:r>
      <w:r w:rsidRPr="00CE7245">
        <w:t>Ανάπτυξης και Ανταγωνιστικότητας</w:t>
      </w:r>
    </w:p>
    <w:p w:rsidR="00B87AC8" w:rsidRDefault="00B87AC8" w:rsidP="0052784B">
      <w:pPr>
        <w:pStyle w:val="ListParagraph"/>
        <w:numPr>
          <w:ilvl w:val="0"/>
          <w:numId w:val="4"/>
        </w:numPr>
      </w:pPr>
      <w:r>
        <w:t>κα. Ράνια Οικονόμου, Προισταμένη Κοινωνικής  Ένταξης και Κοινωνικής Οίκονομίας , Υπουργειο Εργασίας.</w:t>
      </w:r>
    </w:p>
    <w:p w:rsidR="00B87AC8" w:rsidRPr="0052784B" w:rsidRDefault="00B87AC8" w:rsidP="0052784B">
      <w:pPr>
        <w:ind w:left="1080" w:firstLine="0"/>
        <w:rPr>
          <w:lang w:val="en-US"/>
        </w:rPr>
      </w:pPr>
      <w:r>
        <w:t>Προσφώνηση</w:t>
      </w:r>
      <w:r w:rsidRPr="0052784B">
        <w:t xml:space="preserve">: </w:t>
      </w:r>
      <w:r>
        <w:t>κ. Γιώργος Μπρούλιας, Πρόεδρος. ΕΑΤΑ</w:t>
      </w:r>
    </w:p>
    <w:p w:rsidR="00B87AC8" w:rsidRPr="0052784B" w:rsidRDefault="00B87AC8" w:rsidP="00654C9E">
      <w:pPr>
        <w:pStyle w:val="ListParagraph"/>
        <w:ind w:left="0" w:firstLine="0"/>
        <w:rPr>
          <w:lang w:val="en-US"/>
        </w:rPr>
      </w:pPr>
    </w:p>
    <w:p w:rsidR="00B87AC8" w:rsidRPr="0052784B" w:rsidRDefault="00B87AC8" w:rsidP="00654C9E">
      <w:pPr>
        <w:pStyle w:val="ListParagraph"/>
        <w:ind w:left="0" w:firstLine="0"/>
        <w:rPr>
          <w:lang w:val="en-US"/>
        </w:rPr>
      </w:pPr>
      <w:r w:rsidRPr="0052784B">
        <w:rPr>
          <w:lang w:val="en-US"/>
        </w:rPr>
        <w:t xml:space="preserve">10.30-10.45 </w:t>
      </w:r>
      <w:r w:rsidRPr="00654C9E">
        <w:rPr>
          <w:b/>
        </w:rPr>
        <w:t>Εισαγωγή</w:t>
      </w:r>
      <w:r w:rsidRPr="0052784B">
        <w:rPr>
          <w:b/>
          <w:lang w:val="en-US"/>
        </w:rPr>
        <w:t xml:space="preserve"> </w:t>
      </w:r>
      <w:r w:rsidRPr="00654C9E">
        <w:rPr>
          <w:b/>
        </w:rPr>
        <w:t>στην</w:t>
      </w:r>
      <w:r w:rsidRPr="0052784B">
        <w:rPr>
          <w:b/>
          <w:lang w:val="en-US"/>
        </w:rPr>
        <w:t xml:space="preserve"> </w:t>
      </w:r>
      <w:r w:rsidRPr="00654C9E">
        <w:rPr>
          <w:b/>
        </w:rPr>
        <w:t>Ημερίδα</w:t>
      </w:r>
    </w:p>
    <w:p w:rsidR="00B87AC8" w:rsidRPr="0052784B" w:rsidRDefault="00B87AC8" w:rsidP="001C5845">
      <w:pPr>
        <w:ind w:left="0" w:firstLine="0"/>
      </w:pPr>
      <w:r w:rsidRPr="0052784B">
        <w:t xml:space="preserve">10.45 – 11.15 </w:t>
      </w:r>
      <w:r>
        <w:rPr>
          <w:b/>
        </w:rPr>
        <w:t>Κοινωνική</w:t>
      </w:r>
      <w:r w:rsidRPr="0052784B">
        <w:rPr>
          <w:b/>
        </w:rPr>
        <w:t xml:space="preserve"> </w:t>
      </w:r>
      <w:r>
        <w:rPr>
          <w:b/>
        </w:rPr>
        <w:t>Επιχειρηματικότητα</w:t>
      </w:r>
      <w:r w:rsidRPr="0052784B">
        <w:rPr>
          <w:b/>
        </w:rPr>
        <w:t xml:space="preserve">: </w:t>
      </w:r>
      <w:r>
        <w:rPr>
          <w:b/>
        </w:rPr>
        <w:t xml:space="preserve">Η Επιχειρηματικότητα στην υπηρεσία της Κοινωνίας </w:t>
      </w:r>
      <w:r w:rsidRPr="0052784B">
        <w:t>(</w:t>
      </w:r>
      <w:r>
        <w:rPr>
          <w:lang w:val="en-US"/>
        </w:rPr>
        <w:t>Social</w:t>
      </w:r>
      <w:r w:rsidRPr="0052784B">
        <w:t xml:space="preserve"> </w:t>
      </w:r>
      <w:r>
        <w:rPr>
          <w:lang w:val="en-US"/>
        </w:rPr>
        <w:t>Entrepreneurship</w:t>
      </w:r>
      <w:r w:rsidRPr="0052784B">
        <w:t xml:space="preserve">: </w:t>
      </w:r>
      <w:r>
        <w:rPr>
          <w:lang w:val="en-US"/>
        </w:rPr>
        <w:t>Business</w:t>
      </w:r>
      <w:r w:rsidRPr="0052784B">
        <w:t xml:space="preserve"> </w:t>
      </w:r>
      <w:r>
        <w:rPr>
          <w:lang w:val="en-US"/>
        </w:rPr>
        <w:t>for</w:t>
      </w:r>
      <w:r w:rsidRPr="0052784B">
        <w:t xml:space="preserve"> </w:t>
      </w:r>
      <w:r>
        <w:rPr>
          <w:lang w:val="en-US"/>
        </w:rPr>
        <w:t>Good</w:t>
      </w:r>
      <w:r w:rsidRPr="0052784B">
        <w:t>)</w:t>
      </w:r>
    </w:p>
    <w:p w:rsidR="00B87AC8" w:rsidRPr="0052784B" w:rsidRDefault="00B87AC8" w:rsidP="00C074A4">
      <w:pPr>
        <w:pStyle w:val="ListParagraph"/>
        <w:numPr>
          <w:ilvl w:val="0"/>
          <w:numId w:val="4"/>
        </w:numPr>
        <w:rPr>
          <w:lang w:val="en-US"/>
        </w:rPr>
      </w:pPr>
      <w:r>
        <w:t>κ</w:t>
      </w:r>
      <w:r w:rsidRPr="0052784B">
        <w:rPr>
          <w:lang w:val="en-US"/>
        </w:rPr>
        <w:t xml:space="preserve">. </w:t>
      </w:r>
      <w:r>
        <w:rPr>
          <w:lang w:val="en-US"/>
        </w:rPr>
        <w:t>Michael</w:t>
      </w:r>
      <w:r w:rsidRPr="0052784B">
        <w:rPr>
          <w:lang w:val="en-US"/>
        </w:rPr>
        <w:t xml:space="preserve"> </w:t>
      </w:r>
      <w:r>
        <w:rPr>
          <w:lang w:val="en-US"/>
        </w:rPr>
        <w:t>Thornton</w:t>
      </w:r>
      <w:r w:rsidRPr="0052784B">
        <w:rPr>
          <w:lang w:val="en-US"/>
        </w:rPr>
        <w:t xml:space="preserve">, </w:t>
      </w:r>
      <w:r>
        <w:rPr>
          <w:lang w:val="en-US"/>
        </w:rPr>
        <w:t>Skoll</w:t>
      </w:r>
      <w:r w:rsidRPr="0052784B">
        <w:rPr>
          <w:lang w:val="en-US"/>
        </w:rPr>
        <w:t xml:space="preserve"> </w:t>
      </w:r>
      <w:r>
        <w:rPr>
          <w:lang w:val="en-US"/>
        </w:rPr>
        <w:t>Scholar</w:t>
      </w:r>
      <w:r w:rsidRPr="0052784B">
        <w:rPr>
          <w:lang w:val="en-US"/>
        </w:rPr>
        <w:t xml:space="preserve"> &amp; </w:t>
      </w:r>
      <w:r>
        <w:rPr>
          <w:lang w:val="en-US"/>
        </w:rPr>
        <w:t>Founder</w:t>
      </w:r>
      <w:r w:rsidRPr="0052784B">
        <w:rPr>
          <w:lang w:val="en-US"/>
        </w:rPr>
        <w:t xml:space="preserve"> </w:t>
      </w:r>
      <w:r>
        <w:rPr>
          <w:lang w:val="en-US"/>
        </w:rPr>
        <w:t>of</w:t>
      </w:r>
      <w:r w:rsidRPr="0052784B">
        <w:rPr>
          <w:lang w:val="en-US"/>
        </w:rPr>
        <w:t xml:space="preserve"> </w:t>
      </w:r>
      <w:r>
        <w:rPr>
          <w:lang w:val="en-US"/>
        </w:rPr>
        <w:t>Odyssey</w:t>
      </w:r>
      <w:r w:rsidRPr="0052784B">
        <w:rPr>
          <w:lang w:val="en-US"/>
        </w:rPr>
        <w:t xml:space="preserve"> </w:t>
      </w:r>
      <w:r>
        <w:rPr>
          <w:lang w:val="en-US"/>
        </w:rPr>
        <w:t>Labs</w:t>
      </w:r>
    </w:p>
    <w:p w:rsidR="00B87AC8" w:rsidRPr="00C074A4" w:rsidRDefault="00B87AC8" w:rsidP="00C074A4">
      <w:pPr>
        <w:ind w:left="1276" w:hanging="1276"/>
        <w:rPr>
          <w:b/>
        </w:rPr>
      </w:pPr>
      <w:r w:rsidRPr="00AE570B">
        <w:t>1</w:t>
      </w:r>
      <w:r w:rsidRPr="002D22B4">
        <w:t>1</w:t>
      </w:r>
      <w:r w:rsidRPr="00AE570B">
        <w:t>.</w:t>
      </w:r>
      <w:r w:rsidRPr="002D22B4">
        <w:t>15</w:t>
      </w:r>
      <w:r w:rsidRPr="00AE570B">
        <w:t xml:space="preserve"> – 11.</w:t>
      </w:r>
      <w:r w:rsidRPr="002D22B4">
        <w:t>45</w:t>
      </w:r>
      <w:r w:rsidRPr="00AE570B">
        <w:t xml:space="preserve"> </w:t>
      </w:r>
      <w:r>
        <w:rPr>
          <w:b/>
        </w:rPr>
        <w:t>1</w:t>
      </w:r>
      <w:r w:rsidRPr="00862AF1">
        <w:rPr>
          <w:b/>
          <w:vertAlign w:val="superscript"/>
        </w:rPr>
        <w:t>η</w:t>
      </w:r>
      <w:r>
        <w:rPr>
          <w:b/>
        </w:rPr>
        <w:t xml:space="preserve"> Συνεδρία</w:t>
      </w:r>
      <w:r w:rsidRPr="00AE570B">
        <w:rPr>
          <w:b/>
        </w:rPr>
        <w:t xml:space="preserve">: </w:t>
      </w:r>
      <w:r>
        <w:rPr>
          <w:b/>
        </w:rPr>
        <w:t>Το Ν</w:t>
      </w:r>
      <w:r w:rsidRPr="00AE570B">
        <w:rPr>
          <w:b/>
        </w:rPr>
        <w:t xml:space="preserve">ομικό </w:t>
      </w:r>
      <w:r>
        <w:rPr>
          <w:b/>
        </w:rPr>
        <w:t>Π</w:t>
      </w:r>
      <w:r w:rsidRPr="00AE570B">
        <w:rPr>
          <w:b/>
        </w:rPr>
        <w:t xml:space="preserve">λαίσιο </w:t>
      </w:r>
      <w:r>
        <w:rPr>
          <w:b/>
        </w:rPr>
        <w:t xml:space="preserve">και Πρωτοβουλίες </w:t>
      </w:r>
      <w:r w:rsidRPr="00AE570B">
        <w:rPr>
          <w:b/>
        </w:rPr>
        <w:t xml:space="preserve">στην Ελλάδα: </w:t>
      </w:r>
      <w:r>
        <w:rPr>
          <w:b/>
        </w:rPr>
        <w:t>Ε</w:t>
      </w:r>
      <w:r w:rsidRPr="00AE570B">
        <w:rPr>
          <w:b/>
        </w:rPr>
        <w:t xml:space="preserve">θνικό και </w:t>
      </w:r>
      <w:r>
        <w:rPr>
          <w:b/>
        </w:rPr>
        <w:t xml:space="preserve">Τοπικό </w:t>
      </w:r>
      <w:r w:rsidRPr="00AE570B">
        <w:rPr>
          <w:b/>
        </w:rPr>
        <w:t xml:space="preserve"> </w:t>
      </w:r>
      <w:r>
        <w:rPr>
          <w:b/>
        </w:rPr>
        <w:t>Ε</w:t>
      </w:r>
      <w:r w:rsidRPr="00AE570B">
        <w:rPr>
          <w:b/>
        </w:rPr>
        <w:t>πίπεδο</w:t>
      </w:r>
    </w:p>
    <w:p w:rsidR="00B87AC8" w:rsidRPr="00AE570B" w:rsidRDefault="00B87AC8" w:rsidP="00AE570B">
      <w:pPr>
        <w:pStyle w:val="ListParagraph"/>
        <w:numPr>
          <w:ilvl w:val="0"/>
          <w:numId w:val="4"/>
        </w:numPr>
      </w:pPr>
      <w:r>
        <w:t>κ</w:t>
      </w:r>
      <w:r w:rsidRPr="00AE570B">
        <w:t xml:space="preserve">. </w:t>
      </w:r>
      <w:r>
        <w:t>Αλέξης</w:t>
      </w:r>
      <w:r w:rsidRPr="00AE570B">
        <w:t xml:space="preserve"> </w:t>
      </w:r>
      <w:r>
        <w:t>Γαληνός</w:t>
      </w:r>
      <w:r w:rsidRPr="00AE570B">
        <w:t>,</w:t>
      </w:r>
      <w:r>
        <w:t xml:space="preserve"> Διευθύνων Σύμβουλος , ΕΑΤΑ</w:t>
      </w:r>
    </w:p>
    <w:p w:rsidR="00B87AC8" w:rsidRPr="002D22B4" w:rsidRDefault="00B87AC8" w:rsidP="007069E1">
      <w:pPr>
        <w:pStyle w:val="ListParagraph"/>
        <w:numPr>
          <w:ilvl w:val="0"/>
          <w:numId w:val="4"/>
        </w:numPr>
      </w:pPr>
      <w:r>
        <w:t>κ. Γαβριήλ Αμίτσης, Επίκουρος καθηγητής, ΤΕΙ Αθηνών</w:t>
      </w:r>
    </w:p>
    <w:p w:rsidR="00B87AC8" w:rsidRPr="002D22B4" w:rsidRDefault="00B87AC8" w:rsidP="007069E1">
      <w:pPr>
        <w:pStyle w:val="ListParagraph"/>
        <w:numPr>
          <w:ilvl w:val="0"/>
          <w:numId w:val="4"/>
        </w:numPr>
      </w:pPr>
      <w:r>
        <w:t>κ. Διονύσης Τσαγκρής, Διευθυντής τμήματος Μικρομεσαίων Επιχειρήσεων, Υπουργείο Ανάπτυξης και Ανταγωνιστικότητας</w:t>
      </w:r>
    </w:p>
    <w:p w:rsidR="00B87AC8" w:rsidRPr="0001298C" w:rsidRDefault="00B87AC8" w:rsidP="007069E1">
      <w:pPr>
        <w:pStyle w:val="ListParagraph"/>
        <w:numPr>
          <w:ilvl w:val="0"/>
          <w:numId w:val="4"/>
        </w:numPr>
      </w:pPr>
      <w:r>
        <w:t>κ. Κωνσταντίνος Γεώρμας, Υπουργείο Εργασίας, Κοινωνικής Ασφάλισης &amp; Πρόνοιας</w:t>
      </w:r>
    </w:p>
    <w:p w:rsidR="00B87AC8" w:rsidRPr="0001298C" w:rsidRDefault="00B87AC8" w:rsidP="0001298C">
      <w:pPr>
        <w:ind w:left="1080" w:firstLine="0"/>
      </w:pPr>
      <w:r w:rsidRPr="0001298C">
        <w:rPr>
          <w:b/>
        </w:rPr>
        <w:t>Συντονιστής:</w:t>
      </w:r>
      <w:r w:rsidRPr="0001298C">
        <w:t xml:space="preserve"> </w:t>
      </w:r>
      <w:r>
        <w:t xml:space="preserve"> </w:t>
      </w:r>
      <w:r>
        <w:tab/>
        <w:t>κ. Γιάννης Ριζόπουλος, Δημοσιογράφος</w:t>
      </w:r>
    </w:p>
    <w:p w:rsidR="00B87AC8" w:rsidRPr="00C7080C" w:rsidRDefault="00B87AC8" w:rsidP="001C5845">
      <w:pPr>
        <w:ind w:left="0" w:firstLine="0"/>
        <w:rPr>
          <w:b/>
          <w:i/>
          <w:color w:val="002060"/>
        </w:rPr>
      </w:pPr>
      <w:r w:rsidRPr="00C7080C">
        <w:rPr>
          <w:b/>
          <w:i/>
          <w:color w:val="002060"/>
        </w:rPr>
        <w:t>11.</w:t>
      </w:r>
      <w:r>
        <w:rPr>
          <w:b/>
          <w:i/>
          <w:color w:val="002060"/>
        </w:rPr>
        <w:t>45</w:t>
      </w:r>
      <w:r w:rsidRPr="00C7080C">
        <w:rPr>
          <w:b/>
          <w:i/>
          <w:color w:val="002060"/>
        </w:rPr>
        <w:t xml:space="preserve"> – 1</w:t>
      </w:r>
      <w:r>
        <w:rPr>
          <w:b/>
          <w:i/>
          <w:color w:val="002060"/>
        </w:rPr>
        <w:t>2</w:t>
      </w:r>
      <w:r w:rsidRPr="00C7080C">
        <w:rPr>
          <w:b/>
          <w:i/>
          <w:color w:val="002060"/>
        </w:rPr>
        <w:t>.</w:t>
      </w:r>
      <w:r>
        <w:rPr>
          <w:b/>
          <w:i/>
          <w:color w:val="002060"/>
        </w:rPr>
        <w:t>00</w:t>
      </w:r>
      <w:r w:rsidRPr="00C7080C">
        <w:rPr>
          <w:b/>
          <w:i/>
          <w:color w:val="002060"/>
        </w:rPr>
        <w:tab/>
        <w:t>Διάλειμμα καφέ</w:t>
      </w:r>
    </w:p>
    <w:p w:rsidR="00B87AC8" w:rsidRDefault="00B87AC8" w:rsidP="009740AC">
      <w:pPr>
        <w:ind w:left="1276" w:hanging="1276"/>
      </w:pPr>
    </w:p>
    <w:p w:rsidR="00B87AC8" w:rsidRDefault="00B87AC8" w:rsidP="0052180E">
      <w:pPr>
        <w:ind w:left="1276" w:hanging="1276"/>
        <w:rPr>
          <w:rStyle w:val="hps"/>
        </w:rPr>
      </w:pPr>
      <w:r w:rsidRPr="00AE570B">
        <w:t>12.</w:t>
      </w:r>
      <w:r>
        <w:t>00</w:t>
      </w:r>
      <w:r w:rsidRPr="00AE570B">
        <w:t xml:space="preserve"> – 13.00 </w:t>
      </w:r>
      <w:r w:rsidRPr="00AE570B">
        <w:rPr>
          <w:b/>
        </w:rPr>
        <w:t>2</w:t>
      </w:r>
      <w:r w:rsidRPr="00AE570B">
        <w:rPr>
          <w:b/>
          <w:vertAlign w:val="superscript"/>
        </w:rPr>
        <w:t>η</w:t>
      </w:r>
      <w:r w:rsidRPr="00AE570B">
        <w:rPr>
          <w:b/>
        </w:rPr>
        <w:t xml:space="preserve"> </w:t>
      </w:r>
      <w:r w:rsidRPr="004518FD">
        <w:rPr>
          <w:b/>
        </w:rPr>
        <w:t xml:space="preserve">Συνεδρία: </w:t>
      </w:r>
      <w:r w:rsidRPr="004518FD">
        <w:rPr>
          <w:rStyle w:val="hps"/>
          <w:b/>
        </w:rPr>
        <w:t>Κοινωνική Επιχειρηματικότητα</w:t>
      </w:r>
      <w:r w:rsidRPr="004518FD">
        <w:rPr>
          <w:b/>
        </w:rPr>
        <w:t xml:space="preserve"> </w:t>
      </w:r>
      <w:r>
        <w:rPr>
          <w:rStyle w:val="hps"/>
          <w:b/>
        </w:rPr>
        <w:t>Δ</w:t>
      </w:r>
      <w:r w:rsidRPr="004518FD">
        <w:rPr>
          <w:rStyle w:val="hps"/>
          <w:b/>
        </w:rPr>
        <w:t>ιεθνώς</w:t>
      </w:r>
      <w:r w:rsidRPr="004518FD">
        <w:rPr>
          <w:b/>
        </w:rPr>
        <w:t xml:space="preserve">: </w:t>
      </w:r>
      <w:r w:rsidRPr="004518FD">
        <w:rPr>
          <w:rStyle w:val="hps"/>
          <w:b/>
        </w:rPr>
        <w:t>Οργανισμοί &amp;</w:t>
      </w:r>
      <w:r w:rsidRPr="004518FD">
        <w:rPr>
          <w:b/>
        </w:rPr>
        <w:t xml:space="preserve"> </w:t>
      </w:r>
      <w:r>
        <w:rPr>
          <w:rStyle w:val="hps"/>
          <w:b/>
        </w:rPr>
        <w:t>Πρωτοβουλίες</w:t>
      </w:r>
    </w:p>
    <w:p w:rsidR="00B87AC8" w:rsidRPr="0052180E" w:rsidRDefault="00B87AC8" w:rsidP="0052180E">
      <w:pPr>
        <w:pStyle w:val="ListParagraph"/>
        <w:numPr>
          <w:ilvl w:val="0"/>
          <w:numId w:val="4"/>
        </w:numPr>
        <w:rPr>
          <w:lang w:val="en-US"/>
        </w:rPr>
      </w:pPr>
      <w:r>
        <w:t>κ</w:t>
      </w:r>
      <w:r w:rsidRPr="007C05CE">
        <w:rPr>
          <w:lang w:val="en-US"/>
        </w:rPr>
        <w:t xml:space="preserve">. </w:t>
      </w:r>
      <w:r>
        <w:rPr>
          <w:lang w:val="en-US"/>
        </w:rPr>
        <w:t>Michael Thornton, Skoll Scholar &amp; Founder of Odyssey Labs</w:t>
      </w:r>
    </w:p>
    <w:p w:rsidR="00B87AC8" w:rsidRDefault="00B87AC8" w:rsidP="004518FD">
      <w:pPr>
        <w:pStyle w:val="ListParagraph"/>
        <w:numPr>
          <w:ilvl w:val="0"/>
          <w:numId w:val="4"/>
        </w:numPr>
        <w:rPr>
          <w:lang w:val="en-US"/>
        </w:rPr>
      </w:pPr>
      <w:r>
        <w:t>κ</w:t>
      </w:r>
      <w:r w:rsidRPr="00C702B0">
        <w:rPr>
          <w:lang w:val="en-US"/>
        </w:rPr>
        <w:t xml:space="preserve">. </w:t>
      </w:r>
      <w:r>
        <w:rPr>
          <w:lang w:val="en-US"/>
        </w:rPr>
        <w:t>Luigi Martignetti, Secretary General, REVES Network</w:t>
      </w:r>
    </w:p>
    <w:p w:rsidR="00B87AC8" w:rsidRPr="007C05CE" w:rsidRDefault="00B87AC8" w:rsidP="0001298C">
      <w:pPr>
        <w:pStyle w:val="ListParagraph"/>
        <w:numPr>
          <w:ilvl w:val="0"/>
          <w:numId w:val="4"/>
        </w:numPr>
        <w:rPr>
          <w:b/>
          <w:lang w:val="en-US"/>
        </w:rPr>
      </w:pPr>
      <w:r>
        <w:t>κ</w:t>
      </w:r>
      <w:r w:rsidRPr="0001298C">
        <w:rPr>
          <w:lang w:val="en-US"/>
        </w:rPr>
        <w:t xml:space="preserve">. </w:t>
      </w:r>
      <w:r>
        <w:t>Απόστολος</w:t>
      </w:r>
      <w:r w:rsidRPr="0001298C">
        <w:rPr>
          <w:lang w:val="en-US"/>
        </w:rPr>
        <w:t xml:space="preserve"> </w:t>
      </w:r>
      <w:r>
        <w:t>Ιωακειμίδης</w:t>
      </w:r>
      <w:r w:rsidRPr="0001298C">
        <w:rPr>
          <w:lang w:val="en-US"/>
        </w:rPr>
        <w:t>, DG Entreprise &amp; Industry , Unit D1 Entrepreneurship 2020, Cooperatives, Mutuals, Social Entreprises, Family Businesses, European Commission</w:t>
      </w:r>
    </w:p>
    <w:p w:rsidR="00B87AC8" w:rsidRPr="007C05CE" w:rsidRDefault="00B87AC8" w:rsidP="0001298C">
      <w:pPr>
        <w:pStyle w:val="ListParagraph"/>
        <w:numPr>
          <w:ilvl w:val="0"/>
          <w:numId w:val="4"/>
        </w:numPr>
        <w:rPr>
          <w:b/>
        </w:rPr>
      </w:pPr>
      <w:r>
        <w:t xml:space="preserve">κα. Αναστασία Ανδρίτσου, Υπεύθυνη Συνεργασιών και Προγραμμάτων, Βρετανικό Συμβούλιο (μέλος του </w:t>
      </w:r>
      <w:r>
        <w:rPr>
          <w:lang w:val="en-US"/>
        </w:rPr>
        <w:t>EUNIC</w:t>
      </w:r>
      <w:r w:rsidRPr="0052784B">
        <w:t>)</w:t>
      </w:r>
      <w:r w:rsidRPr="007C05CE">
        <w:br/>
      </w:r>
    </w:p>
    <w:p w:rsidR="00B87AC8" w:rsidRPr="0001298C" w:rsidRDefault="00B87AC8" w:rsidP="0001298C">
      <w:pPr>
        <w:pStyle w:val="ListParagraph"/>
        <w:ind w:left="1440" w:firstLine="0"/>
        <w:rPr>
          <w:b/>
        </w:rPr>
      </w:pPr>
      <w:r w:rsidRPr="0001298C">
        <w:rPr>
          <w:b/>
        </w:rPr>
        <w:t>Συντονιστής:</w:t>
      </w:r>
      <w:r w:rsidRPr="0001298C">
        <w:t xml:space="preserve">  </w:t>
      </w:r>
      <w:r w:rsidRPr="0001298C">
        <w:tab/>
      </w:r>
      <w:r>
        <w:t>κ</w:t>
      </w:r>
      <w:r w:rsidRPr="0001298C">
        <w:t xml:space="preserve">. </w:t>
      </w:r>
      <w:r>
        <w:t>Έλενα</w:t>
      </w:r>
      <w:r w:rsidRPr="0001298C">
        <w:t xml:space="preserve"> </w:t>
      </w:r>
      <w:r>
        <w:t>Παπαδημητρίου</w:t>
      </w:r>
      <w:r w:rsidRPr="0001298C">
        <w:t xml:space="preserve">, </w:t>
      </w:r>
      <w:r>
        <w:t>Δημοσιογράφος</w:t>
      </w:r>
    </w:p>
    <w:p w:rsidR="00B87AC8" w:rsidRPr="0001298C" w:rsidRDefault="00B87AC8" w:rsidP="001C5845">
      <w:pPr>
        <w:ind w:left="0" w:firstLine="0"/>
        <w:rPr>
          <w:b/>
          <w:i/>
          <w:color w:val="002060"/>
        </w:rPr>
      </w:pPr>
    </w:p>
    <w:p w:rsidR="00B87AC8" w:rsidRPr="0077270F" w:rsidRDefault="00B87AC8" w:rsidP="001C5845">
      <w:pPr>
        <w:ind w:left="0" w:firstLine="0"/>
        <w:rPr>
          <w:b/>
          <w:i/>
          <w:color w:val="002060"/>
        </w:rPr>
      </w:pPr>
      <w:r w:rsidRPr="00C702B0">
        <w:rPr>
          <w:b/>
          <w:i/>
          <w:color w:val="002060"/>
        </w:rPr>
        <w:t>13.00 – 14.00</w:t>
      </w:r>
      <w:r w:rsidRPr="00C702B0">
        <w:rPr>
          <w:b/>
          <w:i/>
          <w:color w:val="002060"/>
        </w:rPr>
        <w:tab/>
      </w:r>
      <w:r>
        <w:rPr>
          <w:b/>
          <w:i/>
          <w:color w:val="002060"/>
        </w:rPr>
        <w:t>Διάλειμμα για φαγητό</w:t>
      </w:r>
    </w:p>
    <w:p w:rsidR="00B87AC8" w:rsidRPr="00030F5E" w:rsidRDefault="00B87AC8" w:rsidP="009740AC">
      <w:pPr>
        <w:ind w:left="1418" w:hanging="1418"/>
        <w:rPr>
          <w:b/>
          <w:sz w:val="28"/>
          <w:szCs w:val="28"/>
        </w:rPr>
      </w:pPr>
      <w:r w:rsidRPr="009740AC">
        <w:rPr>
          <w:b/>
          <w:sz w:val="28"/>
          <w:szCs w:val="28"/>
        </w:rPr>
        <w:t xml:space="preserve">2ο Μέρος – Κοινωνικοί Επιχειρηματίες: Συνδυάζοντας το Καλό με το </w:t>
      </w:r>
      <w:r>
        <w:rPr>
          <w:b/>
          <w:sz w:val="28"/>
          <w:szCs w:val="28"/>
        </w:rPr>
        <w:t>Βιώσιμο</w:t>
      </w:r>
    </w:p>
    <w:p w:rsidR="00B87AC8" w:rsidRPr="007C05CE" w:rsidRDefault="00B87AC8" w:rsidP="001C5845">
      <w:pPr>
        <w:ind w:left="0" w:firstLine="0"/>
      </w:pPr>
      <w:r w:rsidRPr="004518FD">
        <w:t xml:space="preserve">14.00-14.15 </w:t>
      </w:r>
      <w:r>
        <w:rPr>
          <w:b/>
        </w:rPr>
        <w:t>Εισαγωγή στο 2</w:t>
      </w:r>
      <w:r w:rsidRPr="004518FD">
        <w:rPr>
          <w:b/>
          <w:vertAlign w:val="superscript"/>
        </w:rPr>
        <w:t>ο</w:t>
      </w:r>
      <w:r>
        <w:rPr>
          <w:b/>
        </w:rPr>
        <w:t xml:space="preserve"> Μέρος</w:t>
      </w:r>
      <w:r w:rsidRPr="007C05CE">
        <w:rPr>
          <w:b/>
        </w:rPr>
        <w:t xml:space="preserve"> – </w:t>
      </w:r>
      <w:r>
        <w:rPr>
          <w:b/>
        </w:rPr>
        <w:t xml:space="preserve">Συντονιστής </w:t>
      </w:r>
      <w:r w:rsidRPr="007C05CE">
        <w:rPr>
          <w:b/>
        </w:rPr>
        <w:t xml:space="preserve">: </w:t>
      </w:r>
      <w:r>
        <w:rPr>
          <w:b/>
        </w:rPr>
        <w:t>Δημήτρης Καλαβρός</w:t>
      </w:r>
    </w:p>
    <w:p w:rsidR="00B87AC8" w:rsidRDefault="00B87AC8" w:rsidP="00030F5E">
      <w:pPr>
        <w:ind w:left="1134" w:hanging="1134"/>
        <w:rPr>
          <w:b/>
        </w:rPr>
      </w:pPr>
      <w:r w:rsidRPr="004518FD">
        <w:t xml:space="preserve">14.15-14.45 </w:t>
      </w:r>
      <w:r>
        <w:rPr>
          <w:b/>
        </w:rPr>
        <w:t>Γιατί επέλεξα την Κοινωνική Επιχειρηματικότητα</w:t>
      </w:r>
    </w:p>
    <w:p w:rsidR="00B87AC8" w:rsidRPr="00030F5E" w:rsidRDefault="00B87AC8" w:rsidP="00030F5E">
      <w:pPr>
        <w:pStyle w:val="ListParagraph"/>
        <w:numPr>
          <w:ilvl w:val="0"/>
          <w:numId w:val="10"/>
        </w:numPr>
        <w:rPr>
          <w:sz w:val="24"/>
          <w:szCs w:val="24"/>
          <w:lang w:val="en-US"/>
        </w:rPr>
      </w:pPr>
      <w:r>
        <w:t>κ</w:t>
      </w:r>
      <w:r w:rsidRPr="00030F5E">
        <w:rPr>
          <w:lang w:val="en-US"/>
        </w:rPr>
        <w:t xml:space="preserve">. Chiara Donadoni, </w:t>
      </w:r>
      <w:r w:rsidRPr="00030F5E">
        <w:rPr>
          <w:sz w:val="24"/>
          <w:szCs w:val="24"/>
          <w:lang w:val="en-US"/>
        </w:rPr>
        <w:t>Coordinator International Partnerships Mobile School - Streetwize</w:t>
      </w:r>
    </w:p>
    <w:p w:rsidR="00B87AC8" w:rsidRPr="0052180E" w:rsidRDefault="00B87AC8" w:rsidP="00030F5E">
      <w:pPr>
        <w:pStyle w:val="ListParagraph"/>
        <w:ind w:left="1440" w:firstLine="0"/>
        <w:rPr>
          <w:lang w:val="en-US"/>
        </w:rPr>
      </w:pPr>
    </w:p>
    <w:p w:rsidR="00B87AC8" w:rsidRPr="00030F5E" w:rsidRDefault="00B87AC8" w:rsidP="001C5845">
      <w:pPr>
        <w:ind w:left="0" w:firstLine="0"/>
      </w:pPr>
      <w:r w:rsidRPr="004518FD">
        <w:t xml:space="preserve">14.45-15.15 </w:t>
      </w:r>
      <w:r w:rsidRPr="004518FD">
        <w:rPr>
          <w:b/>
        </w:rPr>
        <w:t xml:space="preserve">Γιατί </w:t>
      </w:r>
      <w:r>
        <w:rPr>
          <w:b/>
        </w:rPr>
        <w:t>Ε</w:t>
      </w:r>
      <w:r w:rsidRPr="004518FD">
        <w:rPr>
          <w:b/>
        </w:rPr>
        <w:t xml:space="preserve">πέλεξα </w:t>
      </w:r>
      <w:r>
        <w:rPr>
          <w:b/>
        </w:rPr>
        <w:t xml:space="preserve">την </w:t>
      </w:r>
      <w:r w:rsidRPr="004518FD">
        <w:rPr>
          <w:b/>
        </w:rPr>
        <w:t>Κοινωνική Επιχειρηματικότητα</w:t>
      </w:r>
      <w:r>
        <w:rPr>
          <w:b/>
        </w:rPr>
        <w:t>: Κ</w:t>
      </w:r>
      <w:r w:rsidRPr="004518FD">
        <w:rPr>
          <w:b/>
        </w:rPr>
        <w:t xml:space="preserve">οινωνική </w:t>
      </w:r>
      <w:r>
        <w:rPr>
          <w:b/>
        </w:rPr>
        <w:t>Καινοτομία</w:t>
      </w:r>
      <w:r w:rsidRPr="004518FD">
        <w:rPr>
          <w:b/>
        </w:rPr>
        <w:t xml:space="preserve"> με </w:t>
      </w:r>
      <w:r>
        <w:rPr>
          <w:b/>
        </w:rPr>
        <w:t>(Επιχειρηματικό</w:t>
      </w:r>
      <w:r w:rsidRPr="004518FD">
        <w:rPr>
          <w:b/>
        </w:rPr>
        <w:t xml:space="preserve">) </w:t>
      </w:r>
      <w:r>
        <w:rPr>
          <w:b/>
        </w:rPr>
        <w:t>Σχέδιο</w:t>
      </w:r>
      <w:r w:rsidRPr="004518FD">
        <w:rPr>
          <w:b/>
        </w:rPr>
        <w:t xml:space="preserve"> </w:t>
      </w:r>
    </w:p>
    <w:p w:rsidR="00B87AC8" w:rsidRPr="00646C53" w:rsidRDefault="00B87AC8" w:rsidP="00030F5E">
      <w:pPr>
        <w:pStyle w:val="ListParagraph"/>
        <w:numPr>
          <w:ilvl w:val="0"/>
          <w:numId w:val="4"/>
        </w:numPr>
        <w:rPr>
          <w:lang w:val="en-US"/>
        </w:rPr>
      </w:pPr>
      <w:r>
        <w:t>κ</w:t>
      </w:r>
      <w:r w:rsidRPr="00646C53">
        <w:rPr>
          <w:lang w:val="en-US"/>
        </w:rPr>
        <w:t>. Jean Michel Ricard, co-founder of Siel Bleu</w:t>
      </w:r>
    </w:p>
    <w:p w:rsidR="00B87AC8" w:rsidRPr="00030F5E" w:rsidRDefault="00B87AC8" w:rsidP="00030F5E">
      <w:pPr>
        <w:pStyle w:val="ListParagraph"/>
        <w:ind w:left="1440" w:firstLine="0"/>
        <w:rPr>
          <w:lang w:val="en-US"/>
        </w:rPr>
      </w:pPr>
    </w:p>
    <w:p w:rsidR="00B87AC8" w:rsidRPr="00C7080C" w:rsidRDefault="00B87AC8" w:rsidP="001C5845">
      <w:pPr>
        <w:ind w:left="0" w:firstLine="0"/>
        <w:rPr>
          <w:b/>
          <w:i/>
          <w:color w:val="002060"/>
        </w:rPr>
      </w:pPr>
      <w:r w:rsidRPr="00C7080C">
        <w:rPr>
          <w:b/>
          <w:i/>
          <w:color w:val="002060"/>
        </w:rPr>
        <w:t>15.15 - 15.30 Διάλειμμα για καφέ</w:t>
      </w:r>
    </w:p>
    <w:p w:rsidR="00B87AC8" w:rsidRPr="00164F64" w:rsidRDefault="00B87AC8" w:rsidP="001C5845">
      <w:pPr>
        <w:ind w:left="0" w:firstLine="0"/>
      </w:pPr>
      <w:r w:rsidRPr="005E47B3">
        <w:t xml:space="preserve">15.30 – 16.30 </w:t>
      </w:r>
      <w:r>
        <w:rPr>
          <w:b/>
        </w:rPr>
        <w:t>Παραδείγματα Κοινωνικής Επιχειρηματικότητας στην Ελλάδα</w:t>
      </w:r>
    </w:p>
    <w:p w:rsidR="00B87AC8" w:rsidRPr="004C3070" w:rsidRDefault="00B87AC8" w:rsidP="001C5845">
      <w:pPr>
        <w:ind w:left="0" w:firstLine="0"/>
      </w:pPr>
      <w:r w:rsidRPr="005E47B3">
        <w:t>4-6</w:t>
      </w:r>
      <w:r>
        <w:t xml:space="preserve"> δεκάλεπτες παρουσιάσεις από εγχώριους Κοινωνικούς Επιχειρηματίες</w:t>
      </w:r>
    </w:p>
    <w:p w:rsidR="00B87AC8" w:rsidRDefault="00B87AC8" w:rsidP="00C702B0">
      <w:pPr>
        <w:pStyle w:val="ListParagraph"/>
        <w:numPr>
          <w:ilvl w:val="0"/>
          <w:numId w:val="4"/>
        </w:numPr>
      </w:pPr>
      <w:r>
        <w:t>κ</w:t>
      </w:r>
      <w:r w:rsidRPr="00C702B0">
        <w:t xml:space="preserve">. </w:t>
      </w:r>
      <w:r>
        <w:t>Χρήστος Αλεφάντης, Διευθυντής Σύνταξης του περιοδικού δρόμου «Σχεδία»</w:t>
      </w:r>
    </w:p>
    <w:p w:rsidR="00B87AC8" w:rsidRDefault="00B87AC8" w:rsidP="00C702B0">
      <w:pPr>
        <w:pStyle w:val="ListParagraph"/>
        <w:numPr>
          <w:ilvl w:val="0"/>
          <w:numId w:val="4"/>
        </w:numPr>
      </w:pPr>
      <w:r>
        <w:t xml:space="preserve">κ.κ.  Δημήτρης Κοκκινάκης &amp; Σοφία Λάμπρου, Διαχειριστική Ομάδα, </w:t>
      </w:r>
      <w:r w:rsidRPr="00F80A1D">
        <w:rPr>
          <w:lang w:val="en-US"/>
        </w:rPr>
        <w:t>HUB</w:t>
      </w:r>
      <w:r w:rsidRPr="00C702B0">
        <w:t xml:space="preserve"> </w:t>
      </w:r>
      <w:r w:rsidRPr="00F80A1D">
        <w:rPr>
          <w:lang w:val="en-US"/>
        </w:rPr>
        <w:t>Athens</w:t>
      </w:r>
      <w:r w:rsidRPr="00C702B0">
        <w:t xml:space="preserve"> </w:t>
      </w:r>
    </w:p>
    <w:p w:rsidR="00B87AC8" w:rsidRDefault="00B87AC8" w:rsidP="000D28A3">
      <w:pPr>
        <w:pStyle w:val="ListParagraph"/>
        <w:numPr>
          <w:ilvl w:val="0"/>
          <w:numId w:val="11"/>
        </w:numPr>
      </w:pPr>
      <w:r>
        <w:t xml:space="preserve">κ. Βίκυ Βρακά, co-founder </w:t>
      </w:r>
      <w:r>
        <w:rPr>
          <w:lang w:val="en-US"/>
        </w:rPr>
        <w:t xml:space="preserve">, </w:t>
      </w:r>
      <w:r>
        <w:t>ΑΜΦΙΤΡΙΤΗ</w:t>
      </w:r>
    </w:p>
    <w:p w:rsidR="00B87AC8" w:rsidRDefault="00B87AC8" w:rsidP="000D28A3">
      <w:pPr>
        <w:pStyle w:val="ListParagraph"/>
        <w:numPr>
          <w:ilvl w:val="0"/>
          <w:numId w:val="11"/>
        </w:numPr>
      </w:pPr>
      <w:r>
        <w:t xml:space="preserve">κ. Αλέξανδρος Θεοδωρίδης, </w:t>
      </w:r>
      <w:r>
        <w:rPr>
          <w:lang w:val="en-US"/>
        </w:rPr>
        <w:t>co</w:t>
      </w:r>
      <w:r w:rsidRPr="00BD58EC">
        <w:t>-</w:t>
      </w:r>
      <w:r>
        <w:rPr>
          <w:lang w:val="en-US"/>
        </w:rPr>
        <w:t>founder</w:t>
      </w:r>
      <w:r w:rsidRPr="00BD58EC">
        <w:t xml:space="preserve">, </w:t>
      </w:r>
      <w:r>
        <w:t>ΜΠΟΡΟΥΜΕ</w:t>
      </w:r>
    </w:p>
    <w:p w:rsidR="00B87AC8" w:rsidRDefault="00B87AC8" w:rsidP="000D28A3">
      <w:pPr>
        <w:pStyle w:val="ListParagraph"/>
        <w:numPr>
          <w:ilvl w:val="0"/>
          <w:numId w:val="11"/>
        </w:numPr>
      </w:pPr>
      <w:r>
        <w:t xml:space="preserve">κ. Πετρούλα Καραγιάννη, </w:t>
      </w:r>
      <w:r>
        <w:rPr>
          <w:lang w:val="en-US"/>
        </w:rPr>
        <w:t>co</w:t>
      </w:r>
      <w:r w:rsidRPr="004A223A">
        <w:t>-</w:t>
      </w:r>
      <w:r>
        <w:rPr>
          <w:lang w:val="en-US"/>
        </w:rPr>
        <w:t>founder</w:t>
      </w:r>
      <w:r w:rsidRPr="004A223A">
        <w:t xml:space="preserve">, </w:t>
      </w:r>
      <w:r>
        <w:rPr>
          <w:lang w:val="en-US"/>
        </w:rPr>
        <w:t>GNOSIS</w:t>
      </w:r>
    </w:p>
    <w:p w:rsidR="00B87AC8" w:rsidRPr="000D28A3" w:rsidRDefault="00B87AC8" w:rsidP="000D28A3">
      <w:pPr>
        <w:pStyle w:val="ListParagraph"/>
        <w:numPr>
          <w:ilvl w:val="0"/>
          <w:numId w:val="11"/>
        </w:numPr>
      </w:pPr>
      <w:r>
        <w:t xml:space="preserve">κα. Ασπασία Δασκαλοπούλου, Συντονίστρια του </w:t>
      </w:r>
      <w:r>
        <w:rPr>
          <w:lang w:val="en-US"/>
        </w:rPr>
        <w:t>The</w:t>
      </w:r>
      <w:r w:rsidRPr="0052784B">
        <w:t xml:space="preserve"> </w:t>
      </w:r>
      <w:r>
        <w:rPr>
          <w:lang w:val="en-US"/>
        </w:rPr>
        <w:t>Impact</w:t>
      </w:r>
      <w:r w:rsidRPr="0052784B">
        <w:t xml:space="preserve"> </w:t>
      </w:r>
      <w:r>
        <w:rPr>
          <w:lang w:val="en-US"/>
        </w:rPr>
        <w:t>Series</w:t>
      </w:r>
    </w:p>
    <w:p w:rsidR="00B87AC8" w:rsidRPr="000D28A3" w:rsidRDefault="00B87AC8" w:rsidP="000D28A3">
      <w:pPr>
        <w:ind w:left="1080" w:firstLine="0"/>
      </w:pPr>
    </w:p>
    <w:p w:rsidR="00B87AC8" w:rsidRDefault="00B87AC8" w:rsidP="001C5845">
      <w:pPr>
        <w:ind w:left="0" w:firstLine="0"/>
        <w:rPr>
          <w:b/>
          <w:i/>
          <w:color w:val="002060"/>
        </w:rPr>
      </w:pPr>
      <w:r w:rsidRPr="00C7080C">
        <w:rPr>
          <w:b/>
          <w:i/>
          <w:color w:val="002060"/>
        </w:rPr>
        <w:t>16.30</w:t>
      </w:r>
      <w:r>
        <w:rPr>
          <w:b/>
          <w:i/>
          <w:color w:val="002060"/>
        </w:rPr>
        <w:t xml:space="preserve"> </w:t>
      </w:r>
      <w:r w:rsidRPr="00C7080C">
        <w:rPr>
          <w:b/>
          <w:i/>
          <w:color w:val="002060"/>
        </w:rPr>
        <w:t>-</w:t>
      </w:r>
      <w:r>
        <w:rPr>
          <w:b/>
          <w:i/>
          <w:color w:val="002060"/>
        </w:rPr>
        <w:t xml:space="preserve"> </w:t>
      </w:r>
      <w:r w:rsidRPr="00C7080C">
        <w:rPr>
          <w:b/>
          <w:i/>
          <w:color w:val="002060"/>
        </w:rPr>
        <w:t xml:space="preserve">16.45 </w:t>
      </w:r>
      <w:r w:rsidRPr="00C7080C">
        <w:rPr>
          <w:b/>
          <w:i/>
          <w:color w:val="002060"/>
        </w:rPr>
        <w:tab/>
        <w:t>Σύνοψη Ημερίδας</w:t>
      </w:r>
    </w:p>
    <w:p w:rsidR="00B87AC8" w:rsidRPr="000C7C0E" w:rsidRDefault="00B87AC8" w:rsidP="001C5845">
      <w:pPr>
        <w:ind w:left="0" w:firstLine="0"/>
        <w:rPr>
          <w:b/>
          <w:i/>
          <w:color w:val="002060"/>
          <w:lang w:val="en-US"/>
        </w:rPr>
      </w:pPr>
      <w:r>
        <w:rPr>
          <w:b/>
          <w:i/>
          <w:color w:val="002060"/>
        </w:rPr>
        <w:t>16.45 – 18.00</w:t>
      </w:r>
      <w:r>
        <w:rPr>
          <w:b/>
          <w:i/>
          <w:color w:val="002060"/>
        </w:rPr>
        <w:tab/>
      </w:r>
      <w:r>
        <w:rPr>
          <w:b/>
          <w:i/>
          <w:color w:val="002060"/>
          <w:lang w:val="en-US"/>
        </w:rPr>
        <w:t>Networking / Cocktail</w:t>
      </w:r>
    </w:p>
    <w:sectPr w:rsidR="00B87AC8" w:rsidRPr="000C7C0E" w:rsidSect="00C074A4">
      <w:headerReference w:type="default" r:id="rId7"/>
      <w:footerReference w:type="default" r:id="rId8"/>
      <w:pgSz w:w="11906" w:h="16838"/>
      <w:pgMar w:top="1440" w:right="1797" w:bottom="3402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AC8" w:rsidRDefault="00B87AC8" w:rsidP="00C12F3C">
      <w:pPr>
        <w:spacing w:after="0" w:line="240" w:lineRule="auto"/>
      </w:pPr>
      <w:r>
        <w:separator/>
      </w:r>
    </w:p>
  </w:endnote>
  <w:endnote w:type="continuationSeparator" w:id="0">
    <w:p w:rsidR="00B87AC8" w:rsidRDefault="00B87AC8" w:rsidP="00C12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C8" w:rsidRPr="00C074A4" w:rsidRDefault="00B87AC8" w:rsidP="00C074A4">
    <w:pPr>
      <w:pStyle w:val="Footer"/>
    </w:pPr>
    <w:r>
      <w:rPr>
        <w:noProof/>
        <w:lang w:eastAsia="el-G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-16.35pt;margin-top:-118.75pt;width:433.5pt;height:30.75pt;z-index:251658752" stroked="f">
          <v:textbox>
            <w:txbxContent>
              <w:p w:rsidR="00B87AC8" w:rsidRDefault="00B87AC8">
                <w:pPr>
                  <w:ind w:left="0"/>
                </w:pPr>
                <w:r>
                  <w:t>Φ</w:t>
                </w:r>
                <w:r w:rsidRPr="00F80A1D">
                  <w:rPr>
                    <w:color w:val="C00000"/>
                    <w:sz w:val="32"/>
                    <w:szCs w:val="32"/>
                  </w:rPr>
                  <w:t>*</w:t>
                </w:r>
                <w:r w:rsidRPr="00F80A1D">
                  <w:rPr>
                    <w:color w:val="C00000"/>
                  </w:rPr>
                  <w:t xml:space="preserve"> </w:t>
                </w:r>
                <w:r w:rsidRPr="00F80A1D">
                  <w:rPr>
                    <w:i/>
                    <w:color w:val="C00000"/>
                  </w:rPr>
                  <w:t>Αναμένεται επιβεβαίωση</w:t>
                </w:r>
              </w:p>
            </w:txbxContent>
          </v:textbox>
        </v:shape>
      </w:pict>
    </w:r>
    <w:r>
      <w:rPr>
        <w:noProof/>
        <w:lang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51" type="#_x0000_t75" alt="logos_DOWN.jpg" style="position:absolute;left:0;text-align:left;margin-left:33.9pt;margin-top:-92.5pt;width:357pt;height:129.75pt;z-index:-251658752;visibility:visible" wrapcoords="-45 0 -45 21475 21600 21475 21600 0 -45 0">
          <v:imagedata r:id="rId1" o:title=""/>
          <w10:wrap type="tigh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AC8" w:rsidRDefault="00B87AC8" w:rsidP="00C12F3C">
      <w:pPr>
        <w:spacing w:after="0" w:line="240" w:lineRule="auto"/>
      </w:pPr>
      <w:r>
        <w:separator/>
      </w:r>
    </w:p>
  </w:footnote>
  <w:footnote w:type="continuationSeparator" w:id="0">
    <w:p w:rsidR="00B87AC8" w:rsidRDefault="00B87AC8" w:rsidP="00C12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C8" w:rsidRDefault="00B87AC8">
    <w:pPr>
      <w:pStyle w:val="Header"/>
    </w:pPr>
    <w:r>
      <w:rPr>
        <w:noProof/>
        <w:lang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0" o:spid="_x0000_s2049" type="#_x0000_t75" alt="tripleta_logos (new).jpg" style="position:absolute;left:0;text-align:left;margin-left:15.9pt;margin-top:-21.95pt;width:375pt;height:117pt;z-index:-251659776;visibility:visible" wrapcoords="-43 0 -43 21462 21600 21462 21600 0 -43 0">
          <v:imagedata r:id="rId1" o:title="" croptop="7537f" cropbottom="6881f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B2F5E"/>
    <w:multiLevelType w:val="hybridMultilevel"/>
    <w:tmpl w:val="DE9496CE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7A7240"/>
    <w:multiLevelType w:val="hybridMultilevel"/>
    <w:tmpl w:val="1764D5D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2C791F"/>
    <w:multiLevelType w:val="hybridMultilevel"/>
    <w:tmpl w:val="D998555A"/>
    <w:lvl w:ilvl="0" w:tplc="F08A955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012856"/>
    <w:multiLevelType w:val="hybridMultilevel"/>
    <w:tmpl w:val="59160BC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1831EA"/>
    <w:multiLevelType w:val="hybridMultilevel"/>
    <w:tmpl w:val="255CC036"/>
    <w:lvl w:ilvl="0" w:tplc="040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D101432"/>
    <w:multiLevelType w:val="hybridMultilevel"/>
    <w:tmpl w:val="CD7A7412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3F061C"/>
    <w:multiLevelType w:val="hybridMultilevel"/>
    <w:tmpl w:val="277885C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7213A9"/>
    <w:multiLevelType w:val="hybridMultilevel"/>
    <w:tmpl w:val="BC720512"/>
    <w:lvl w:ilvl="0" w:tplc="F08A9558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9BB08EC"/>
    <w:multiLevelType w:val="hybridMultilevel"/>
    <w:tmpl w:val="E2DEF16C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C2D2952"/>
    <w:multiLevelType w:val="hybridMultilevel"/>
    <w:tmpl w:val="810622F2"/>
    <w:lvl w:ilvl="0" w:tplc="969A2C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845"/>
    <w:rsid w:val="0001298C"/>
    <w:rsid w:val="00030F5E"/>
    <w:rsid w:val="00066CE3"/>
    <w:rsid w:val="000C5029"/>
    <w:rsid w:val="000C7C0E"/>
    <w:rsid w:val="000D28A3"/>
    <w:rsid w:val="000D4C0D"/>
    <w:rsid w:val="001347C7"/>
    <w:rsid w:val="0015676A"/>
    <w:rsid w:val="00164F64"/>
    <w:rsid w:val="00166C84"/>
    <w:rsid w:val="001C5845"/>
    <w:rsid w:val="001F19FB"/>
    <w:rsid w:val="002179CD"/>
    <w:rsid w:val="002B4825"/>
    <w:rsid w:val="002D22B4"/>
    <w:rsid w:val="002F4ECB"/>
    <w:rsid w:val="002F6537"/>
    <w:rsid w:val="003330CB"/>
    <w:rsid w:val="00333B1F"/>
    <w:rsid w:val="00340BE9"/>
    <w:rsid w:val="00394236"/>
    <w:rsid w:val="003956C5"/>
    <w:rsid w:val="003B45A1"/>
    <w:rsid w:val="003D1204"/>
    <w:rsid w:val="00437AA1"/>
    <w:rsid w:val="004518FD"/>
    <w:rsid w:val="004A223A"/>
    <w:rsid w:val="004C3070"/>
    <w:rsid w:val="004D10F6"/>
    <w:rsid w:val="004D1B0D"/>
    <w:rsid w:val="0052180E"/>
    <w:rsid w:val="0052784B"/>
    <w:rsid w:val="005D1A5D"/>
    <w:rsid w:val="005E47B3"/>
    <w:rsid w:val="00617D72"/>
    <w:rsid w:val="00642B25"/>
    <w:rsid w:val="00646C53"/>
    <w:rsid w:val="00654C9E"/>
    <w:rsid w:val="006A2CE6"/>
    <w:rsid w:val="006A35D2"/>
    <w:rsid w:val="006A5B04"/>
    <w:rsid w:val="00702EF5"/>
    <w:rsid w:val="007069E1"/>
    <w:rsid w:val="007103D9"/>
    <w:rsid w:val="00715BC2"/>
    <w:rsid w:val="007246AE"/>
    <w:rsid w:val="00747A21"/>
    <w:rsid w:val="0075784E"/>
    <w:rsid w:val="007704DD"/>
    <w:rsid w:val="0077270F"/>
    <w:rsid w:val="00782D91"/>
    <w:rsid w:val="007832CB"/>
    <w:rsid w:val="00795A02"/>
    <w:rsid w:val="007C05CE"/>
    <w:rsid w:val="007C4637"/>
    <w:rsid w:val="007C571C"/>
    <w:rsid w:val="007F4924"/>
    <w:rsid w:val="0080433D"/>
    <w:rsid w:val="00862AF1"/>
    <w:rsid w:val="00933B69"/>
    <w:rsid w:val="009740AC"/>
    <w:rsid w:val="00977BEE"/>
    <w:rsid w:val="009A0BAE"/>
    <w:rsid w:val="00A47DC8"/>
    <w:rsid w:val="00A51E6A"/>
    <w:rsid w:val="00A73078"/>
    <w:rsid w:val="00AE570B"/>
    <w:rsid w:val="00AF7CD5"/>
    <w:rsid w:val="00B062D9"/>
    <w:rsid w:val="00B60BC8"/>
    <w:rsid w:val="00B7072A"/>
    <w:rsid w:val="00B87AC8"/>
    <w:rsid w:val="00BB5C51"/>
    <w:rsid w:val="00BC2497"/>
    <w:rsid w:val="00BD58EC"/>
    <w:rsid w:val="00BE1E78"/>
    <w:rsid w:val="00C006F4"/>
    <w:rsid w:val="00C02899"/>
    <w:rsid w:val="00C074A4"/>
    <w:rsid w:val="00C12F3C"/>
    <w:rsid w:val="00C65392"/>
    <w:rsid w:val="00C702B0"/>
    <w:rsid w:val="00C7080C"/>
    <w:rsid w:val="00C83620"/>
    <w:rsid w:val="00CA415F"/>
    <w:rsid w:val="00CD164A"/>
    <w:rsid w:val="00CE7245"/>
    <w:rsid w:val="00D63CC6"/>
    <w:rsid w:val="00D650E3"/>
    <w:rsid w:val="00D92A7C"/>
    <w:rsid w:val="00DC366B"/>
    <w:rsid w:val="00DE3209"/>
    <w:rsid w:val="00E357F9"/>
    <w:rsid w:val="00E82ECB"/>
    <w:rsid w:val="00F75627"/>
    <w:rsid w:val="00F80A1D"/>
    <w:rsid w:val="00F953DF"/>
    <w:rsid w:val="00FA6052"/>
    <w:rsid w:val="00FA6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236"/>
    <w:pPr>
      <w:spacing w:after="200" w:line="276" w:lineRule="auto"/>
      <w:ind w:left="1434" w:hanging="357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D4C0D"/>
    <w:pPr>
      <w:ind w:left="720"/>
    </w:pPr>
  </w:style>
  <w:style w:type="character" w:styleId="Hyperlink">
    <w:name w:val="Hyperlink"/>
    <w:basedOn w:val="DefaultParagraphFont"/>
    <w:uiPriority w:val="99"/>
    <w:rsid w:val="005D1A5D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D63CC6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FollowedHyperlink">
    <w:name w:val="FollowedHyperlink"/>
    <w:basedOn w:val="DefaultParagraphFont"/>
    <w:uiPriority w:val="99"/>
    <w:semiHidden/>
    <w:rsid w:val="00D63CC6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C12F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12F3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12F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12F3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12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2F3C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uiPriority w:val="99"/>
    <w:rsid w:val="00F75627"/>
    <w:rPr>
      <w:rFonts w:cs="Times New Roman"/>
    </w:rPr>
  </w:style>
  <w:style w:type="character" w:customStyle="1" w:styleId="st">
    <w:name w:val="st"/>
    <w:basedOn w:val="DefaultParagraphFont"/>
    <w:uiPriority w:val="99"/>
    <w:rsid w:val="00CE724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CE7245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01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1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01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432</Words>
  <Characters>2335</Characters>
  <Application>Microsoft Office Outlook</Application>
  <DocSecurity>0</DocSecurity>
  <Lines>0</Lines>
  <Paragraphs>0</Paragraphs>
  <ScaleCrop>false</ScaleCrop>
  <Company>EATA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«Επιχειρώ Κοινωνικά»</dc:title>
  <dc:subject/>
  <dc:creator>kepixeirimatikotita</dc:creator>
  <cp:keywords/>
  <dc:description/>
  <cp:lastModifiedBy>grtypou3</cp:lastModifiedBy>
  <cp:revision>2</cp:revision>
  <cp:lastPrinted>2013-09-23T13:23:00Z</cp:lastPrinted>
  <dcterms:created xsi:type="dcterms:W3CDTF">2013-09-25T07:58:00Z</dcterms:created>
  <dcterms:modified xsi:type="dcterms:W3CDTF">2013-09-25T07:58:00Z</dcterms:modified>
</cp:coreProperties>
</file>