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828" w:rsidRPr="00850DF9" w:rsidRDefault="000C0828" w:rsidP="009B4966">
      <w:pPr>
        <w:spacing w:before="120"/>
        <w:jc w:val="center"/>
        <w:rPr>
          <w:b/>
          <w:bCs/>
        </w:rPr>
      </w:pPr>
      <w:r w:rsidRPr="00850DF9">
        <w:rPr>
          <w:b/>
          <w:bCs/>
        </w:rPr>
        <w:t>ΑΝΑΚΟΙΝΩΣΗ - ΠΡΟΣΚΛΗΣΗ</w:t>
      </w:r>
    </w:p>
    <w:p w:rsidR="000C0828" w:rsidRPr="00850DF9" w:rsidRDefault="000C0828" w:rsidP="00731576">
      <w:pPr>
        <w:spacing w:before="120"/>
        <w:jc w:val="center"/>
        <w:rPr>
          <w:b/>
          <w:bCs/>
        </w:rPr>
      </w:pPr>
      <w:r w:rsidRPr="00850DF9">
        <w:rPr>
          <w:b/>
          <w:bCs/>
        </w:rPr>
        <w:t xml:space="preserve">ΧΟΡΗΓΗΣΗ ΠΡΟΣΘΕΤΩΝ «ΑΞΙΩΝ ΤΟΠΟΘΕΤΗΣΗΣ» </w:t>
      </w:r>
      <w:r w:rsidRPr="00850DF9">
        <w:rPr>
          <w:b/>
          <w:bCs/>
          <w:lang w:val="en-US"/>
        </w:rPr>
        <w:t>VOUCHERS</w:t>
      </w:r>
    </w:p>
    <w:p w:rsidR="000C0828" w:rsidRPr="00850DF9" w:rsidRDefault="000C0828" w:rsidP="00C05BD9">
      <w:pPr>
        <w:spacing w:before="120"/>
        <w:jc w:val="both"/>
      </w:pPr>
    </w:p>
    <w:p w:rsidR="000C0828" w:rsidRPr="00850DF9" w:rsidRDefault="000C0828" w:rsidP="00FC67F5">
      <w:pPr>
        <w:spacing w:before="120" w:after="240"/>
        <w:jc w:val="center"/>
        <w:rPr>
          <w:b/>
          <w:bCs/>
        </w:rPr>
      </w:pPr>
      <w:r w:rsidRPr="00850DF9">
        <w:rPr>
          <w:b/>
          <w:bCs/>
        </w:rPr>
        <w:t>Η Ελληνική Εταιρεία Τοπικής Ανάπτυξης και Αυτοδιοίκησης (Ε.Ε.Τ.Α.Α.)  Α.Ε.</w:t>
      </w:r>
    </w:p>
    <w:p w:rsidR="000C0828" w:rsidRPr="00850DF9" w:rsidRDefault="000C0828" w:rsidP="00FC67F5">
      <w:pPr>
        <w:spacing w:before="120" w:after="240"/>
        <w:jc w:val="both"/>
      </w:pPr>
      <w:bookmarkStart w:id="0" w:name="_Toc454624108"/>
      <w:bookmarkStart w:id="1" w:name="_Toc454631796"/>
      <w:bookmarkStart w:id="2" w:name="_Toc454780278"/>
      <w:bookmarkStart w:id="3" w:name="_Toc454780425"/>
      <w:r>
        <w:t>σ</w:t>
      </w:r>
      <w:r w:rsidRPr="00850DF9">
        <w:t xml:space="preserve">το πλαίσιο της δράσης </w:t>
      </w:r>
      <w:r w:rsidRPr="00850DF9">
        <w:rPr>
          <w:b/>
          <w:bCs/>
        </w:rPr>
        <w:t>«Εναρμόνιση οικογενειακής και επαγγελματικής ζωής» έτους 2016-2017</w:t>
      </w:r>
      <w:r w:rsidRPr="008023C8">
        <w:rPr>
          <w:b/>
          <w:bCs/>
        </w:rPr>
        <w:t>,</w:t>
      </w:r>
      <w:r w:rsidRPr="00850DF9">
        <w:t xml:space="preserve"> </w:t>
      </w:r>
      <w:bookmarkEnd w:id="0"/>
      <w:bookmarkEnd w:id="1"/>
      <w:bookmarkEnd w:id="2"/>
      <w:bookmarkEnd w:id="3"/>
      <w:r w:rsidRPr="00850DF9">
        <w:t xml:space="preserve">έχοντας υπόψη </w:t>
      </w:r>
      <w:r>
        <w:t>την παρ. 8 του άρθρου</w:t>
      </w:r>
      <w:r w:rsidRPr="00FB3626">
        <w:t xml:space="preserve"> </w:t>
      </w:r>
      <w:r>
        <w:t xml:space="preserve">8 της </w:t>
      </w:r>
      <w:r w:rsidRPr="00850DF9">
        <w:t>με αριθμό 16/οικ.578/</w:t>
      </w:r>
      <w:r>
        <w:t xml:space="preserve"> </w:t>
      </w:r>
      <w:r w:rsidRPr="00850DF9">
        <w:t>ΕΥΣΕΚΤ/66166/22-6-2016  ΚΥΑ</w:t>
      </w:r>
      <w:r>
        <w:t>, όπως ισχύει</w:t>
      </w:r>
      <w:r w:rsidRPr="00850DF9">
        <w:t xml:space="preserve"> :</w:t>
      </w:r>
    </w:p>
    <w:p w:rsidR="000C0828" w:rsidRPr="00850DF9" w:rsidRDefault="000C0828" w:rsidP="00FC67F5">
      <w:pPr>
        <w:spacing w:before="120" w:after="240"/>
        <w:jc w:val="center"/>
        <w:rPr>
          <w:b/>
          <w:bCs/>
        </w:rPr>
      </w:pPr>
      <w:r w:rsidRPr="00850DF9">
        <w:rPr>
          <w:b/>
          <w:bCs/>
        </w:rPr>
        <w:t>καλεί</w:t>
      </w:r>
    </w:p>
    <w:p w:rsidR="000C0828" w:rsidRPr="00850DF9" w:rsidRDefault="000C0828" w:rsidP="00FC67F5">
      <w:pPr>
        <w:spacing w:before="120" w:after="240"/>
        <w:jc w:val="both"/>
      </w:pPr>
      <w:r w:rsidRPr="00850DF9">
        <w:t>του</w:t>
      </w:r>
      <w:r>
        <w:t>ς</w:t>
      </w:r>
      <w:r w:rsidRPr="00850DF9">
        <w:t xml:space="preserve"> υποψηφίους οι οποίοι </w:t>
      </w:r>
      <w:r>
        <w:t>συμμετείχαν στη πρόσκληση με αρ. πρωτ</w:t>
      </w:r>
      <w:r w:rsidRPr="00850DF9">
        <w:t>. 3070/11.7.2016   που εξέδωσε η Ε.Ε.Τ.Α.Α. Α.Ε.</w:t>
      </w:r>
      <w:r>
        <w:t xml:space="preserve"> για το</w:t>
      </w:r>
      <w:r w:rsidRPr="00850DF9">
        <w:t xml:space="preserve"> έτος 2016-2017,</w:t>
      </w:r>
      <w:r w:rsidRPr="00782474">
        <w:t xml:space="preserve"> </w:t>
      </w:r>
      <w:r>
        <w:t xml:space="preserve">και </w:t>
      </w:r>
      <w:r w:rsidRPr="00850DF9">
        <w:t>δεν έλαβαν voucher, λόγω εξάντλησης προϋπολογισμού</w:t>
      </w:r>
      <w:r>
        <w:t>,</w:t>
      </w:r>
      <w:r w:rsidRPr="00850DF9">
        <w:t xml:space="preserve"> να δηλώσουν την </w:t>
      </w:r>
      <w:r>
        <w:t xml:space="preserve">πρόθεσή τους </w:t>
      </w:r>
      <w:r w:rsidRPr="00850DF9">
        <w:t>να τους χορηγηθεί voucher</w:t>
      </w:r>
      <w:r>
        <w:t>,</w:t>
      </w:r>
      <w:r w:rsidRPr="00850DF9">
        <w:t xml:space="preserve"> αποστέλλοντας ταυτόχρονα στην Ε.Ε.Τ.Α.Α. Α.Ε. βεβαίωση του Φορέα/Δομής παροχής των σχετικών υπηρεσιών περί αποδοχής του τέκνου ή των τέκνων τους, στην περίπτωση που τους χορηγηθεί voucher</w:t>
      </w:r>
      <w:r>
        <w:t>.</w:t>
      </w:r>
    </w:p>
    <w:p w:rsidR="000C0828" w:rsidRPr="00850DF9" w:rsidRDefault="000C0828" w:rsidP="00FC67F5">
      <w:pPr>
        <w:spacing w:before="120" w:after="240"/>
        <w:jc w:val="both"/>
        <w:rPr>
          <w:color w:val="002060"/>
        </w:rPr>
      </w:pPr>
      <w:r>
        <w:t xml:space="preserve">Η αίτηση των υποψηφίων καθώς και η σχετική βεβαίωση του </w:t>
      </w:r>
      <w:r w:rsidRPr="00850DF9">
        <w:t xml:space="preserve">Φορέα/Δομής </w:t>
      </w:r>
      <w:r>
        <w:t xml:space="preserve">πρέπει να υποβληθούν, σε αρχεία μορφής </w:t>
      </w:r>
      <w:r>
        <w:rPr>
          <w:lang w:val="en-US"/>
        </w:rPr>
        <w:t>pdf</w:t>
      </w:r>
      <w:r>
        <w:t>,</w:t>
      </w:r>
      <w:r w:rsidRPr="00850DF9">
        <w:t xml:space="preserve"> στην ηλεκτρονική</w:t>
      </w:r>
      <w:r>
        <w:t xml:space="preserve"> </w:t>
      </w:r>
      <w:r w:rsidRPr="00850DF9">
        <w:t xml:space="preserve">διεύθυνση: </w:t>
      </w:r>
      <w:hyperlink r:id="rId7" w:history="1">
        <w:r w:rsidRPr="00CC1D7F">
          <w:rPr>
            <w:rStyle w:val="Hyperlink"/>
            <w:b/>
            <w:bCs/>
            <w:lang w:val="en-US"/>
          </w:rPr>
          <w:t>voucher</w:t>
        </w:r>
        <w:r w:rsidRPr="00CC1D7F">
          <w:rPr>
            <w:rStyle w:val="Hyperlink"/>
            <w:b/>
            <w:bCs/>
          </w:rPr>
          <w:t>@</w:t>
        </w:r>
        <w:r w:rsidRPr="00CC1D7F">
          <w:rPr>
            <w:rStyle w:val="Hyperlink"/>
            <w:b/>
            <w:bCs/>
            <w:lang w:val="en-US"/>
          </w:rPr>
          <w:t>eetaa</w:t>
        </w:r>
        <w:r w:rsidRPr="00CC1D7F">
          <w:rPr>
            <w:rStyle w:val="Hyperlink"/>
            <w:b/>
            <w:bCs/>
          </w:rPr>
          <w:t>.</w:t>
        </w:r>
        <w:r w:rsidRPr="00CC1D7F">
          <w:rPr>
            <w:rStyle w:val="Hyperlink"/>
            <w:b/>
            <w:bCs/>
            <w:lang w:val="en-US"/>
          </w:rPr>
          <w:t>gr</w:t>
        </w:r>
      </w:hyperlink>
      <w:r>
        <w:rPr>
          <w:b/>
          <w:bCs/>
          <w:color w:val="002060"/>
          <w:u w:val="single"/>
        </w:rPr>
        <w:t xml:space="preserve"> </w:t>
      </w:r>
    </w:p>
    <w:p w:rsidR="000C0828" w:rsidRPr="0082100F" w:rsidRDefault="000C0828" w:rsidP="00FC67F5">
      <w:pPr>
        <w:spacing w:before="120" w:after="240"/>
        <w:jc w:val="both"/>
        <w:rPr>
          <w:b/>
          <w:bCs/>
        </w:rPr>
      </w:pPr>
      <w:r w:rsidRPr="00850DF9">
        <w:t>Καταληκτική Ημερομηνία υποβολής :</w:t>
      </w:r>
      <w:r w:rsidRPr="00850DF9">
        <w:rPr>
          <w:b/>
          <w:bCs/>
          <w:i/>
          <w:iCs/>
        </w:rPr>
        <w:t xml:space="preserve"> </w:t>
      </w:r>
      <w:r w:rsidRPr="00850DF9">
        <w:rPr>
          <w:b/>
          <w:bCs/>
        </w:rPr>
        <w:t>2</w:t>
      </w:r>
      <w:r>
        <w:rPr>
          <w:b/>
          <w:bCs/>
        </w:rPr>
        <w:t>5/9/2016 και ώρα 23.59</w:t>
      </w:r>
      <w:r w:rsidRPr="00850DF9">
        <w:rPr>
          <w:b/>
          <w:bCs/>
        </w:rPr>
        <w:t xml:space="preserve"> μ.μ.</w:t>
      </w:r>
    </w:p>
    <w:p w:rsidR="000C0828" w:rsidRPr="00850DF9" w:rsidRDefault="000C0828" w:rsidP="00FC67F5">
      <w:pPr>
        <w:spacing w:before="120" w:after="240"/>
        <w:jc w:val="both"/>
      </w:pPr>
      <w:r w:rsidRPr="00850DF9">
        <w:t>Οι</w:t>
      </w:r>
      <w:r>
        <w:t xml:space="preserve"> ενδιαφερόμενοι </w:t>
      </w:r>
      <w:r w:rsidRPr="00850DF9">
        <w:t xml:space="preserve"> θα πρέπει να υποβάλουν τα παρακάτω έντυπα, τα οποία επισυνάπτονται στην παρούσα : </w:t>
      </w:r>
    </w:p>
    <w:p w:rsidR="000C0828" w:rsidRPr="00850DF9" w:rsidRDefault="000C0828" w:rsidP="00FC67F5">
      <w:pPr>
        <w:pStyle w:val="ListParagraph"/>
        <w:numPr>
          <w:ilvl w:val="0"/>
          <w:numId w:val="3"/>
        </w:numPr>
        <w:spacing w:before="120" w:after="240"/>
        <w:jc w:val="both"/>
      </w:pPr>
      <w:r w:rsidRPr="00850DF9">
        <w:rPr>
          <w:b/>
          <w:bCs/>
        </w:rPr>
        <w:t>ΑΙΤΗΣΗ</w:t>
      </w:r>
      <w:r>
        <w:rPr>
          <w:b/>
          <w:bCs/>
        </w:rPr>
        <w:t xml:space="preserve"> </w:t>
      </w:r>
      <w:r w:rsidRPr="00850DF9">
        <w:rPr>
          <w:b/>
          <w:bCs/>
        </w:rPr>
        <w:t>–</w:t>
      </w:r>
      <w:r>
        <w:rPr>
          <w:b/>
          <w:bCs/>
        </w:rPr>
        <w:t xml:space="preserve"> </w:t>
      </w:r>
      <w:r w:rsidRPr="00850DF9">
        <w:rPr>
          <w:b/>
          <w:bCs/>
        </w:rPr>
        <w:t>ΔΗΛΩΣΗ</w:t>
      </w:r>
      <w:r w:rsidRPr="00850DF9">
        <w:t xml:space="preserve"> για τη χορήγηση πρόσθετων «Αξιών Τοποθέτησης» </w:t>
      </w:r>
      <w:r>
        <w:t>(</w:t>
      </w:r>
      <w:r>
        <w:rPr>
          <w:lang w:val="en-US"/>
        </w:rPr>
        <w:t>voucher</w:t>
      </w:r>
      <w:r>
        <w:t>)</w:t>
      </w:r>
      <w:r w:rsidRPr="00850DF9">
        <w:t xml:space="preserve">,  και </w:t>
      </w:r>
    </w:p>
    <w:p w:rsidR="000C0828" w:rsidRPr="00850DF9" w:rsidRDefault="000C0828" w:rsidP="00FC67F5">
      <w:pPr>
        <w:pStyle w:val="ListParagraph"/>
        <w:numPr>
          <w:ilvl w:val="0"/>
          <w:numId w:val="3"/>
        </w:numPr>
        <w:spacing w:before="120" w:after="240"/>
        <w:jc w:val="both"/>
      </w:pPr>
      <w:r w:rsidRPr="00850DF9">
        <w:rPr>
          <w:b/>
          <w:bCs/>
        </w:rPr>
        <w:t>ΒΕΒΑΙΩΣΗ – ΔΗΛΩΣΗ</w:t>
      </w:r>
      <w:r w:rsidRPr="00850DF9">
        <w:t xml:space="preserve"> του φορέα/δομής </w:t>
      </w:r>
      <w:r>
        <w:t xml:space="preserve">για κάθε παιδί, </w:t>
      </w:r>
      <w:r w:rsidRPr="00850DF9">
        <w:t>ότι διαθέτει θέση στη συγκεκριμένη Δομή και Κατηγορία</w:t>
      </w:r>
    </w:p>
    <w:p w:rsidR="000C0828" w:rsidRPr="00F367A5" w:rsidRDefault="000C0828" w:rsidP="00FC67F5">
      <w:pPr>
        <w:spacing w:before="120" w:after="240"/>
        <w:jc w:val="both"/>
      </w:pPr>
      <w:r w:rsidRPr="00850DF9">
        <w:t>Η Ε.Ε.Τ.Α.Α. Α.Ε. θα χορηγήσει voucher στους ανωτέρω υποψήφιους σύμφωνα με τη μοριοδότηση που έχει ήδη διενεργήσει, μέχρι την εξάντληση του  προϋπολογισμού</w:t>
      </w:r>
      <w:r w:rsidRPr="00FB3626">
        <w:t>.</w:t>
      </w:r>
    </w:p>
    <w:p w:rsidR="000C0828" w:rsidRPr="00F367A5" w:rsidRDefault="000C0828" w:rsidP="00FC67F5">
      <w:pPr>
        <w:spacing w:before="120" w:after="240"/>
        <w:jc w:val="both"/>
      </w:pPr>
      <w:r w:rsidRPr="00850DF9">
        <w:t xml:space="preserve">Κατά τα λοιπά ισχύουν οι όροι </w:t>
      </w:r>
      <w:r>
        <w:t>με α</w:t>
      </w:r>
      <w:r w:rsidRPr="00850DF9">
        <w:t xml:space="preserve">ρ. </w:t>
      </w:r>
      <w:r>
        <w:t>π</w:t>
      </w:r>
      <w:r w:rsidRPr="00850DF9">
        <w:t>ρωτ. 3070/11-7-2016</w:t>
      </w:r>
      <w:r w:rsidRPr="00E00615">
        <w:t xml:space="preserve"> </w:t>
      </w:r>
      <w:r>
        <w:t xml:space="preserve">  Π</w:t>
      </w:r>
      <w:r w:rsidRPr="00850DF9">
        <w:t>ρόσκλησης.</w:t>
      </w:r>
    </w:p>
    <w:p w:rsidR="000C0828" w:rsidRPr="00F367A5" w:rsidRDefault="000C0828" w:rsidP="00FC67F5">
      <w:pPr>
        <w:spacing w:before="120" w:after="240"/>
        <w:jc w:val="both"/>
      </w:pPr>
      <w:bookmarkStart w:id="4" w:name="_GoBack"/>
      <w:bookmarkEnd w:id="4"/>
    </w:p>
    <w:p w:rsidR="000C0828" w:rsidRPr="00FC67F5" w:rsidRDefault="000C0828" w:rsidP="00261761">
      <w:pPr>
        <w:spacing w:before="120" w:line="360" w:lineRule="auto"/>
        <w:ind w:left="360"/>
        <w:jc w:val="both"/>
      </w:pPr>
      <w:r w:rsidRPr="00850DF9">
        <w:tab/>
      </w:r>
      <w:r w:rsidRPr="00850DF9">
        <w:tab/>
      </w:r>
      <w:r w:rsidRPr="00850DF9">
        <w:tab/>
      </w:r>
      <w:r w:rsidRPr="00850DF9">
        <w:tab/>
      </w:r>
      <w:r w:rsidRPr="00850DF9">
        <w:tab/>
      </w:r>
      <w:r w:rsidRPr="00850DF9">
        <w:tab/>
      </w:r>
      <w:r w:rsidRPr="00850DF9">
        <w:tab/>
        <w:t xml:space="preserve">Ο Διευθύνων Σύμβουλος της Ε.Ε.Τ.Α.Α. </w:t>
      </w:r>
    </w:p>
    <w:p w:rsidR="000C0828" w:rsidRPr="00FC67F5" w:rsidRDefault="000C0828" w:rsidP="00261761">
      <w:pPr>
        <w:spacing w:before="120" w:line="360" w:lineRule="auto"/>
        <w:ind w:left="360"/>
        <w:jc w:val="both"/>
      </w:pPr>
    </w:p>
    <w:p w:rsidR="000C0828" w:rsidRPr="00850DF9" w:rsidRDefault="000C0828" w:rsidP="00261761">
      <w:pPr>
        <w:spacing w:before="120" w:line="360" w:lineRule="auto"/>
        <w:ind w:left="360"/>
        <w:jc w:val="both"/>
      </w:pPr>
      <w:r w:rsidRPr="00850DF9">
        <w:tab/>
      </w:r>
      <w:r w:rsidRPr="00850DF9">
        <w:tab/>
      </w:r>
      <w:r w:rsidRPr="00850DF9">
        <w:tab/>
      </w:r>
      <w:r w:rsidRPr="00850DF9">
        <w:tab/>
      </w:r>
      <w:r w:rsidRPr="00850DF9">
        <w:tab/>
      </w:r>
      <w:r w:rsidRPr="00850DF9">
        <w:tab/>
      </w:r>
      <w:r w:rsidRPr="00850DF9">
        <w:tab/>
        <w:t xml:space="preserve">        Θεόδωρος Γκοτσόπουλος</w:t>
      </w:r>
    </w:p>
    <w:p w:rsidR="000C0828" w:rsidRPr="00850DF9" w:rsidRDefault="000C0828" w:rsidP="00261761">
      <w:pPr>
        <w:jc w:val="center"/>
        <w:rPr>
          <w:b/>
          <w:bCs/>
          <w:i/>
          <w:iCs/>
          <w:lang w:eastAsia="en-US"/>
        </w:rPr>
      </w:pPr>
    </w:p>
    <w:p w:rsidR="000C0828" w:rsidRDefault="000C0828">
      <w:pPr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br w:type="page"/>
      </w:r>
    </w:p>
    <w:p w:rsidR="000C0828" w:rsidRDefault="000C0828" w:rsidP="00C365D5">
      <w:pPr>
        <w:jc w:val="center"/>
        <w:rPr>
          <w:rFonts w:ascii="Arial Narrow" w:hAnsi="Arial Narrow" w:cs="Arial Narrow"/>
          <w:b/>
          <w:bCs/>
          <w:sz w:val="28"/>
          <w:szCs w:val="28"/>
        </w:rPr>
      </w:pPr>
      <w:r w:rsidRPr="00353DCE">
        <w:rPr>
          <w:rFonts w:ascii="Arial Narrow" w:hAnsi="Arial Narrow" w:cs="Arial Narrow"/>
          <w:b/>
          <w:bCs/>
          <w:sz w:val="28"/>
          <w:szCs w:val="28"/>
        </w:rPr>
        <w:t xml:space="preserve">ΑΙΤΗΣΗ – ΔΗΛΩΣΗ </w:t>
      </w:r>
      <w:r>
        <w:rPr>
          <w:rFonts w:ascii="Arial Narrow" w:hAnsi="Arial Narrow" w:cs="Arial Narrow"/>
          <w:b/>
          <w:bCs/>
          <w:sz w:val="28"/>
          <w:szCs w:val="28"/>
        </w:rPr>
        <w:t>ΕΝΔΙΑΦΕΡΟΜΕΝΟΥ</w:t>
      </w:r>
    </w:p>
    <w:p w:rsidR="000C0828" w:rsidRPr="00474140" w:rsidRDefault="000C0828" w:rsidP="00C72936">
      <w:pPr>
        <w:spacing w:before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ΓΙΑ ΤΗΝ ΧΟΡΗΓΗΣΗ </w:t>
      </w:r>
      <w:r w:rsidRPr="00731576">
        <w:rPr>
          <w:rFonts w:ascii="Arial Narrow" w:hAnsi="Arial Narrow" w:cs="Arial Narrow"/>
          <w:b/>
          <w:bCs/>
        </w:rPr>
        <w:t xml:space="preserve">ΠΡΟΣΘΕΤΩΝ «ΑΞΙΩΝ ΤΟΠΟΘΕΤΗΣΗΣ» </w:t>
      </w:r>
      <w:r>
        <w:rPr>
          <w:rFonts w:ascii="Arial Narrow" w:hAnsi="Arial Narrow" w:cs="Arial Narrow"/>
          <w:b/>
          <w:bCs/>
        </w:rPr>
        <w:t>(</w:t>
      </w:r>
      <w:r w:rsidRPr="00731576">
        <w:rPr>
          <w:rFonts w:ascii="Arial Narrow" w:hAnsi="Arial Narrow" w:cs="Arial Narrow"/>
          <w:b/>
          <w:bCs/>
          <w:lang w:val="en-US"/>
        </w:rPr>
        <w:t>VOUCHERS</w:t>
      </w:r>
      <w:r>
        <w:rPr>
          <w:rFonts w:ascii="Arial Narrow" w:hAnsi="Arial Narrow" w:cs="Arial Narrow"/>
          <w:b/>
          <w:bCs/>
        </w:rPr>
        <w:t>)</w:t>
      </w:r>
    </w:p>
    <w:p w:rsidR="000C0828" w:rsidRDefault="000C0828" w:rsidP="00C72936">
      <w:pPr>
        <w:spacing w:before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Δράση : «Εναρμόνιση Οικογενειακής και Επαγγελματικής Ζωής» έτους 2016-2017</w:t>
      </w:r>
    </w:p>
    <w:p w:rsidR="000C0828" w:rsidRDefault="000C0828" w:rsidP="00D168CC">
      <w:pPr>
        <w:spacing w:before="120"/>
        <w:jc w:val="center"/>
        <w:rPr>
          <w:rFonts w:ascii="Arial Narrow" w:hAnsi="Arial Narrow" w:cs="Arial Narrow"/>
          <w:b/>
          <w:bCs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57" w:type="dxa"/>
        </w:tblCellMar>
        <w:tblLook w:val="00A0"/>
      </w:tblPr>
      <w:tblGrid>
        <w:gridCol w:w="1135"/>
        <w:gridCol w:w="4961"/>
        <w:gridCol w:w="1134"/>
        <w:gridCol w:w="2552"/>
      </w:tblGrid>
      <w:tr w:rsidR="000C0828" w:rsidRPr="00353DCE">
        <w:trPr>
          <w:trHeight w:val="300"/>
        </w:trPr>
        <w:tc>
          <w:tcPr>
            <w:tcW w:w="1135" w:type="dxa"/>
            <w:vMerge w:val="restart"/>
            <w:shd w:val="clear" w:color="auto" w:fill="D9D9D9"/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 w:rsidRPr="00947CA3"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Προς</w:t>
            </w:r>
          </w:p>
        </w:tc>
        <w:tc>
          <w:tcPr>
            <w:tcW w:w="8647" w:type="dxa"/>
            <w:gridSpan w:val="3"/>
            <w:vMerge w:val="restart"/>
            <w:vAlign w:val="center"/>
          </w:tcPr>
          <w:p w:rsidR="000C0828" w:rsidRPr="00947CA3" w:rsidRDefault="000C0828" w:rsidP="00947CA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 w:rsidRPr="00947CA3"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Ελληνική Εταιρεία Τοπικής Ανάπτυξης και Αυτοδιοίκησης (Ε.Ε.Τ.Α.Α. Α.Ε.)</w:t>
            </w:r>
          </w:p>
        </w:tc>
      </w:tr>
      <w:tr w:rsidR="000C0828" w:rsidRPr="00353DCE">
        <w:trPr>
          <w:trHeight w:val="240"/>
        </w:trPr>
        <w:tc>
          <w:tcPr>
            <w:tcW w:w="1135" w:type="dxa"/>
            <w:vMerge/>
            <w:shd w:val="clear" w:color="auto" w:fill="D9D9D9"/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47" w:type="dxa"/>
            <w:gridSpan w:val="3"/>
            <w:vMerge/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</w:tr>
      <w:tr w:rsidR="000C0828" w:rsidRPr="00353DCE">
        <w:tblPrEx>
          <w:tblCellMar>
            <w:top w:w="85" w:type="dxa"/>
          </w:tblCellMar>
        </w:tblPrEx>
        <w:trPr>
          <w:trHeight w:val="385"/>
        </w:trPr>
        <w:tc>
          <w:tcPr>
            <w:tcW w:w="1135" w:type="dxa"/>
            <w:shd w:val="clear" w:color="auto" w:fill="D9D9D9"/>
            <w:vAlign w:val="center"/>
          </w:tcPr>
          <w:p w:rsidR="000C0828" w:rsidRPr="00947CA3" w:rsidRDefault="000C0828" w:rsidP="00947CA3">
            <w:pPr>
              <w:ind w:right="-108"/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  <w:t xml:space="preserve">ΕΠΩΝΥΜΟ </w:t>
            </w:r>
          </w:p>
        </w:tc>
        <w:tc>
          <w:tcPr>
            <w:tcW w:w="4961" w:type="dxa"/>
            <w:vAlign w:val="center"/>
          </w:tcPr>
          <w:p w:rsidR="000C0828" w:rsidRPr="00947CA3" w:rsidRDefault="000C0828" w:rsidP="00947CA3">
            <w:pPr>
              <w:ind w:right="-341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0C0828" w:rsidRPr="00947CA3" w:rsidRDefault="000C0828" w:rsidP="00947CA3">
            <w:pPr>
              <w:ind w:right="33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ΟΝΟΜΑ</w:t>
            </w:r>
          </w:p>
        </w:tc>
        <w:tc>
          <w:tcPr>
            <w:tcW w:w="2552" w:type="dxa"/>
            <w:vAlign w:val="center"/>
          </w:tcPr>
          <w:p w:rsidR="000C0828" w:rsidRPr="00947CA3" w:rsidRDefault="000C0828" w:rsidP="00947CA3">
            <w:pPr>
              <w:ind w:right="-341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</w:tr>
      <w:tr w:rsidR="000C0828" w:rsidRPr="00353DCE">
        <w:tblPrEx>
          <w:tblCellMar>
            <w:top w:w="85" w:type="dxa"/>
          </w:tblCellMar>
        </w:tblPrEx>
        <w:trPr>
          <w:trHeight w:val="385"/>
        </w:trPr>
        <w:tc>
          <w:tcPr>
            <w:tcW w:w="1135" w:type="dxa"/>
            <w:shd w:val="clear" w:color="auto" w:fill="D9D9D9"/>
            <w:vAlign w:val="center"/>
          </w:tcPr>
          <w:p w:rsidR="000C0828" w:rsidRPr="00947CA3" w:rsidRDefault="000C0828" w:rsidP="00947CA3">
            <w:pPr>
              <w:ind w:right="-108"/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  <w:t xml:space="preserve">Α.Φ.Μ. </w:t>
            </w:r>
          </w:p>
        </w:tc>
        <w:tc>
          <w:tcPr>
            <w:tcW w:w="4961" w:type="dxa"/>
            <w:vAlign w:val="center"/>
          </w:tcPr>
          <w:p w:rsidR="000C0828" w:rsidRPr="00947CA3" w:rsidRDefault="000C0828" w:rsidP="00947CA3">
            <w:pPr>
              <w:ind w:right="-341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0C0828" w:rsidRPr="00947CA3" w:rsidRDefault="000C0828" w:rsidP="00947CA3">
            <w:pPr>
              <w:ind w:right="33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 xml:space="preserve">Α.Μ.Κ.Α. </w:t>
            </w:r>
          </w:p>
        </w:tc>
        <w:tc>
          <w:tcPr>
            <w:tcW w:w="2552" w:type="dxa"/>
            <w:vAlign w:val="center"/>
          </w:tcPr>
          <w:p w:rsidR="000C0828" w:rsidRPr="00947CA3" w:rsidRDefault="000C0828" w:rsidP="00947CA3">
            <w:pPr>
              <w:ind w:right="-341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</w:tr>
    </w:tbl>
    <w:p w:rsidR="000C0828" w:rsidRDefault="000C0828" w:rsidP="00D932F8">
      <w:pPr>
        <w:spacing w:line="360" w:lineRule="auto"/>
        <w:ind w:hanging="425"/>
        <w:rPr>
          <w:rFonts w:ascii="Arial Narrow" w:hAnsi="Arial Narrow" w:cs="Arial Narrow"/>
          <w:b/>
          <w:bCs/>
          <w:sz w:val="20"/>
          <w:szCs w:val="20"/>
          <w:lang w:eastAsia="en-US"/>
        </w:rPr>
      </w:pPr>
    </w:p>
    <w:p w:rsidR="000C0828" w:rsidRPr="00353DCE" w:rsidRDefault="000C0828" w:rsidP="00D932F8">
      <w:pPr>
        <w:spacing w:line="360" w:lineRule="auto"/>
        <w:ind w:hanging="425"/>
        <w:rPr>
          <w:rFonts w:ascii="Arial Narrow" w:hAnsi="Arial Narrow" w:cs="Arial Narrow"/>
          <w:b/>
          <w:bCs/>
          <w:sz w:val="20"/>
          <w:szCs w:val="20"/>
          <w:lang w:eastAsia="en-US"/>
        </w:rPr>
      </w:pPr>
      <w:r w:rsidRPr="00353DCE">
        <w:rPr>
          <w:rFonts w:ascii="Arial Narrow" w:hAnsi="Arial Narrow" w:cs="Arial Narrow"/>
          <w:b/>
          <w:bCs/>
          <w:sz w:val="20"/>
          <w:szCs w:val="20"/>
          <w:lang w:eastAsia="en-US"/>
        </w:rPr>
        <w:t xml:space="preserve">Παιδί / Παιδιά  </w:t>
      </w: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69"/>
        <w:gridCol w:w="3827"/>
        <w:gridCol w:w="1560"/>
        <w:gridCol w:w="2126"/>
      </w:tblGrid>
      <w:tr w:rsidR="000C0828" w:rsidRPr="00353DCE">
        <w:trPr>
          <w:trHeight w:val="377"/>
        </w:trPr>
        <w:tc>
          <w:tcPr>
            <w:tcW w:w="2269" w:type="dxa"/>
            <w:shd w:val="clear" w:color="auto" w:fill="D9D9D9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Ονοματεπώνυμο  παιδιού</w:t>
            </w:r>
          </w:p>
        </w:tc>
        <w:tc>
          <w:tcPr>
            <w:tcW w:w="3827" w:type="dxa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shd w:val="clear" w:color="auto" w:fill="D9D9D9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ΑΜΚΑ  παιδιού</w:t>
            </w:r>
          </w:p>
        </w:tc>
        <w:tc>
          <w:tcPr>
            <w:tcW w:w="2126" w:type="dxa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C0828" w:rsidRPr="00353DCE">
        <w:trPr>
          <w:trHeight w:val="377"/>
        </w:trPr>
        <w:tc>
          <w:tcPr>
            <w:tcW w:w="2269" w:type="dxa"/>
            <w:shd w:val="clear" w:color="auto" w:fill="D9D9D9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Ονοματεπώνυμο  παιδιού</w:t>
            </w:r>
          </w:p>
        </w:tc>
        <w:tc>
          <w:tcPr>
            <w:tcW w:w="3827" w:type="dxa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shd w:val="clear" w:color="auto" w:fill="D9D9D9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ΑΜΚΑ  παιδιού</w:t>
            </w:r>
          </w:p>
        </w:tc>
        <w:tc>
          <w:tcPr>
            <w:tcW w:w="2126" w:type="dxa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6753ED">
            <w:pPr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C0828" w:rsidRPr="00353DCE">
        <w:trPr>
          <w:trHeight w:val="377"/>
        </w:trPr>
        <w:tc>
          <w:tcPr>
            <w:tcW w:w="2269" w:type="dxa"/>
            <w:shd w:val="clear" w:color="auto" w:fill="D9D9D9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B248AF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Ονοματεπώνυμο  παιδιού</w:t>
            </w:r>
          </w:p>
        </w:tc>
        <w:tc>
          <w:tcPr>
            <w:tcW w:w="3827" w:type="dxa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B248AF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shd w:val="clear" w:color="auto" w:fill="D9D9D9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B248AF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ΑΜΚΑ  παιδιού</w:t>
            </w:r>
          </w:p>
        </w:tc>
        <w:tc>
          <w:tcPr>
            <w:tcW w:w="2126" w:type="dxa"/>
            <w:tcMar>
              <w:top w:w="113" w:type="dxa"/>
              <w:bottom w:w="28" w:type="dxa"/>
            </w:tcMar>
            <w:vAlign w:val="center"/>
          </w:tcPr>
          <w:p w:rsidR="000C0828" w:rsidRPr="00947CA3" w:rsidRDefault="000C0828" w:rsidP="00B248AF">
            <w:pPr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0C0828" w:rsidRPr="00850DF9" w:rsidRDefault="000C0828" w:rsidP="00524967">
      <w:pPr>
        <w:spacing w:before="120" w:line="360" w:lineRule="auto"/>
        <w:ind w:left="-426"/>
        <w:jc w:val="both"/>
        <w:rPr>
          <w:rFonts w:ascii="Arial Narrow" w:hAnsi="Arial Narrow" w:cs="Arial Narrow"/>
        </w:rPr>
      </w:pPr>
      <w:r w:rsidRPr="00850DF9">
        <w:rPr>
          <w:rFonts w:ascii="Arial Narrow" w:hAnsi="Arial Narrow" w:cs="Arial Narrow"/>
        </w:rPr>
        <w:t xml:space="preserve">Δηλώνω υπεύθυνα, ότι επιθυμώ να συμμετέχω στην διαδικασία για την χορήγηση πρόσθετων «Αξιών Τοποθέτησης» </w:t>
      </w:r>
      <w:r w:rsidRPr="00850DF9">
        <w:rPr>
          <w:rFonts w:ascii="Arial Narrow" w:hAnsi="Arial Narrow" w:cs="Arial Narrow"/>
          <w:lang w:val="en-US"/>
        </w:rPr>
        <w:t>vouchers</w:t>
      </w:r>
      <w:r w:rsidRPr="00850DF9">
        <w:rPr>
          <w:rFonts w:ascii="Arial Narrow" w:hAnsi="Arial Narrow" w:cs="Arial Narrow"/>
        </w:rPr>
        <w:t xml:space="preserve"> στη δράση : «Εναρμόνιση Οικογενειακής και Επαγγελματικής Ζωής» </w:t>
      </w:r>
      <w:r>
        <w:rPr>
          <w:rFonts w:ascii="Arial Narrow" w:hAnsi="Arial Narrow" w:cs="Arial Narrow"/>
        </w:rPr>
        <w:t xml:space="preserve"> έτους </w:t>
      </w:r>
      <w:r w:rsidRPr="00520AC7">
        <w:rPr>
          <w:rFonts w:ascii="Arial Narrow" w:hAnsi="Arial Narrow" w:cs="Arial Narrow"/>
        </w:rPr>
        <w:t>2016-2017</w:t>
      </w:r>
      <w:r>
        <w:rPr>
          <w:rFonts w:ascii="Arial Narrow" w:hAnsi="Arial Narrow" w:cs="Arial Narrow"/>
        </w:rPr>
        <w:t xml:space="preserve"> και ότι υπάρχει διαθέσιμη θέση  σε</w:t>
      </w:r>
      <w:r w:rsidRPr="00850DF9">
        <w:rPr>
          <w:rFonts w:ascii="Arial Narrow" w:hAnsi="Arial Narrow" w:cs="Arial Narrow"/>
        </w:rPr>
        <w:t xml:space="preserve"> Φορέα</w:t>
      </w:r>
      <w:r>
        <w:rPr>
          <w:rFonts w:ascii="Arial Narrow" w:hAnsi="Arial Narrow" w:cs="Arial Narrow"/>
        </w:rPr>
        <w:t xml:space="preserve">/Δομή,  </w:t>
      </w:r>
      <w:r w:rsidRPr="00850DF9">
        <w:rPr>
          <w:rFonts w:ascii="Arial Narrow" w:hAnsi="Arial Narrow" w:cs="Arial Narrow"/>
        </w:rPr>
        <w:t>βεβαίωση</w:t>
      </w:r>
      <w:r>
        <w:rPr>
          <w:rFonts w:ascii="Arial Narrow" w:hAnsi="Arial Narrow" w:cs="Arial Narrow"/>
        </w:rPr>
        <w:t>/σεις</w:t>
      </w:r>
      <w:r w:rsidRPr="00850DF9">
        <w:rPr>
          <w:rFonts w:ascii="Arial Narrow" w:hAnsi="Arial Narrow" w:cs="Arial Narrow"/>
        </w:rPr>
        <w:t xml:space="preserve"> του οποίου  σας επισυνάπτεται.</w:t>
      </w:r>
    </w:p>
    <w:p w:rsidR="000C0828" w:rsidRDefault="000C0828" w:rsidP="00524967">
      <w:pPr>
        <w:spacing w:before="120" w:line="360" w:lineRule="auto"/>
        <w:ind w:left="-426"/>
        <w:jc w:val="both"/>
        <w:rPr>
          <w:rFonts w:ascii="Arial Narrow" w:hAnsi="Arial Narrow" w:cs="Arial Narrow"/>
        </w:rPr>
      </w:pPr>
    </w:p>
    <w:tbl>
      <w:tblPr>
        <w:tblW w:w="0" w:type="auto"/>
        <w:tblInd w:w="-106" w:type="dxa"/>
        <w:tblLook w:val="0000"/>
      </w:tblPr>
      <w:tblGrid>
        <w:gridCol w:w="4501"/>
        <w:gridCol w:w="4785"/>
      </w:tblGrid>
      <w:tr w:rsidR="000C0828" w:rsidRPr="00353DCE">
        <w:trPr>
          <w:trHeight w:val="871"/>
        </w:trPr>
        <w:tc>
          <w:tcPr>
            <w:tcW w:w="4658" w:type="dxa"/>
          </w:tcPr>
          <w:p w:rsidR="000C0828" w:rsidRDefault="000C0828" w:rsidP="002167E6">
            <w:pPr>
              <w:suppressAutoHyphens/>
              <w:ind w:right="484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 Narrow"/>
              </w:rPr>
              <w:tab/>
            </w:r>
            <w:r>
              <w:rPr>
                <w:rFonts w:ascii="Arial Narrow" w:hAnsi="Arial Narrow" w:cs="Arial Narrow"/>
              </w:rPr>
              <w:tab/>
            </w:r>
          </w:p>
          <w:p w:rsidR="000C0828" w:rsidRPr="00353DCE" w:rsidRDefault="000C0828" w:rsidP="002167E6">
            <w:pPr>
              <w:suppressAutoHyphens/>
              <w:ind w:right="484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946" w:type="dxa"/>
          </w:tcPr>
          <w:p w:rsidR="000C0828" w:rsidRPr="00353DCE" w:rsidRDefault="000C0828" w:rsidP="002167E6">
            <w:pPr>
              <w:suppressAutoHyphens/>
              <w:ind w:left="173" w:right="124"/>
              <w:jc w:val="center"/>
              <w:rPr>
                <w:rFonts w:ascii="Arial Narrow" w:hAnsi="Arial Narrow" w:cs="Arial Narrow"/>
                <w:sz w:val="16"/>
                <w:szCs w:val="16"/>
                <w:lang w:eastAsia="ar-SA"/>
              </w:rPr>
            </w:pPr>
            <w:r w:rsidRPr="00353DCE">
              <w:rPr>
                <w:rFonts w:ascii="Arial Narrow" w:hAnsi="Arial Narrow" w:cs="Arial Narrow"/>
                <w:b/>
                <w:bCs/>
                <w:sz w:val="20"/>
                <w:szCs w:val="20"/>
                <w:lang w:eastAsia="ar-SA"/>
              </w:rPr>
              <w:t>ΥΠΟΓΡΑΦΗ</w:t>
            </w:r>
          </w:p>
          <w:p w:rsidR="000C0828" w:rsidRPr="00353DCE" w:rsidRDefault="000C0828" w:rsidP="002167E6">
            <w:pPr>
              <w:suppressAutoHyphens/>
              <w:ind w:left="173"/>
              <w:jc w:val="center"/>
              <w:rPr>
                <w:rFonts w:ascii="Arial Narrow" w:hAnsi="Arial Narrow" w:cs="Arial Narrow"/>
                <w:sz w:val="18"/>
                <w:szCs w:val="18"/>
                <w:lang w:eastAsia="ar-SA"/>
              </w:rPr>
            </w:pPr>
          </w:p>
          <w:p w:rsidR="000C0828" w:rsidRPr="00353DCE" w:rsidRDefault="000C0828" w:rsidP="002167E6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</w:p>
          <w:p w:rsidR="000C0828" w:rsidRPr="00353DCE" w:rsidRDefault="000C0828" w:rsidP="00C72966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6"/>
                <w:szCs w:val="16"/>
                <w:lang w:eastAsia="ar-SA"/>
              </w:rPr>
            </w:pPr>
          </w:p>
        </w:tc>
      </w:tr>
      <w:tr w:rsidR="000C0828" w:rsidRPr="00353DCE">
        <w:trPr>
          <w:trHeight w:val="871"/>
        </w:trPr>
        <w:tc>
          <w:tcPr>
            <w:tcW w:w="4658" w:type="dxa"/>
          </w:tcPr>
          <w:p w:rsidR="000C0828" w:rsidRDefault="000C0828" w:rsidP="002167E6">
            <w:pPr>
              <w:suppressAutoHyphens/>
              <w:ind w:right="484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946" w:type="dxa"/>
          </w:tcPr>
          <w:p w:rsidR="000C0828" w:rsidRDefault="000C0828" w:rsidP="00C72966">
            <w:pPr>
              <w:suppressAutoHyphens/>
              <w:ind w:left="173"/>
              <w:jc w:val="center"/>
              <w:rPr>
                <w:rFonts w:ascii="Arial Narrow" w:hAnsi="Arial Narrow" w:cs="Arial Narrow"/>
                <w:sz w:val="18"/>
                <w:szCs w:val="18"/>
                <w:lang w:eastAsia="ar-SA"/>
              </w:rPr>
            </w:pPr>
          </w:p>
          <w:p w:rsidR="000C0828" w:rsidRDefault="000C0828" w:rsidP="00C72966">
            <w:pPr>
              <w:suppressAutoHyphens/>
              <w:ind w:left="173"/>
              <w:jc w:val="center"/>
              <w:rPr>
                <w:rFonts w:ascii="Arial Narrow" w:hAnsi="Arial Narrow" w:cs="Arial Narrow"/>
                <w:sz w:val="18"/>
                <w:szCs w:val="18"/>
                <w:lang w:eastAsia="ar-SA"/>
              </w:rPr>
            </w:pPr>
          </w:p>
          <w:p w:rsidR="000C0828" w:rsidRPr="00F26367" w:rsidRDefault="000C0828" w:rsidP="00C72966">
            <w:pPr>
              <w:suppressAutoHyphens/>
              <w:ind w:left="173"/>
              <w:jc w:val="center"/>
              <w:rPr>
                <w:rFonts w:ascii="Arial Narrow" w:hAnsi="Arial Narrow" w:cs="Arial Narrow"/>
                <w:sz w:val="20"/>
                <w:szCs w:val="20"/>
                <w:lang w:eastAsia="ar-SA"/>
              </w:rPr>
            </w:pPr>
            <w:r w:rsidRPr="00F26367">
              <w:rPr>
                <w:rFonts w:ascii="Arial Narrow" w:hAnsi="Arial Narrow" w:cs="Arial Narrow"/>
                <w:sz w:val="20"/>
                <w:szCs w:val="20"/>
                <w:lang w:eastAsia="ar-SA"/>
              </w:rPr>
              <w:t>Ημερομηνία:  …………….………. 2016</w:t>
            </w:r>
          </w:p>
          <w:p w:rsidR="000C0828" w:rsidRPr="00353DCE" w:rsidRDefault="000C0828" w:rsidP="002167E6">
            <w:pPr>
              <w:suppressAutoHyphens/>
              <w:ind w:left="173" w:right="124"/>
              <w:jc w:val="center"/>
              <w:rPr>
                <w:rFonts w:ascii="Arial Narrow" w:hAnsi="Arial Narrow" w:cs="Arial Narrow"/>
                <w:sz w:val="16"/>
                <w:szCs w:val="16"/>
                <w:lang w:eastAsia="ar-SA"/>
              </w:rPr>
            </w:pPr>
          </w:p>
        </w:tc>
      </w:tr>
    </w:tbl>
    <w:p w:rsidR="000C0828" w:rsidRDefault="000C0828" w:rsidP="0047267C">
      <w:pPr>
        <w:spacing w:before="120" w:line="360" w:lineRule="auto"/>
        <w:ind w:left="-426"/>
        <w:jc w:val="both"/>
        <w:rPr>
          <w:rFonts w:ascii="Arial Narrow" w:hAnsi="Arial Narrow" w:cs="Arial Narrow"/>
          <w:lang w:val="en-US"/>
        </w:rPr>
      </w:pPr>
    </w:p>
    <w:p w:rsidR="000C0828" w:rsidRPr="0047267C" w:rsidRDefault="000C0828" w:rsidP="00192067">
      <w:pPr>
        <w:spacing w:before="120" w:after="120"/>
        <w:ind w:left="-425"/>
        <w:jc w:val="both"/>
        <w:rPr>
          <w:rFonts w:ascii="Arial Narrow" w:hAnsi="Arial Narrow" w:cs="Arial Narrow"/>
        </w:rPr>
      </w:pPr>
      <w:r w:rsidRPr="0047267C">
        <w:rPr>
          <w:rFonts w:ascii="Arial Narrow" w:hAnsi="Arial Narrow" w:cs="Arial Narrow"/>
        </w:rPr>
        <w:t xml:space="preserve">Τα αρχεία θα γίνονται δεκτά μόνον σε μορφή PDF </w:t>
      </w:r>
      <w:r>
        <w:rPr>
          <w:rFonts w:ascii="Arial Narrow" w:hAnsi="Arial Narrow" w:cs="Arial Narrow"/>
        </w:rPr>
        <w:t xml:space="preserve">και υποβάλλονται </w:t>
      </w:r>
      <w:r w:rsidRPr="0047267C">
        <w:rPr>
          <w:rFonts w:ascii="Arial Narrow" w:hAnsi="Arial Narrow" w:cs="Arial Narrow"/>
        </w:rPr>
        <w:t xml:space="preserve"> στην ηλεκτρονική διεύθυνση: </w:t>
      </w:r>
      <w:hyperlink r:id="rId8" w:history="1">
        <w:r w:rsidRPr="0047267C">
          <w:rPr>
            <w:rFonts w:ascii="Arial Narrow" w:hAnsi="Arial Narrow" w:cs="Arial Narrow"/>
          </w:rPr>
          <w:t>voucher@eetaa.gr</w:t>
        </w:r>
      </w:hyperlink>
    </w:p>
    <w:p w:rsidR="000C0828" w:rsidRPr="0047267C" w:rsidRDefault="000C0828" w:rsidP="0047267C">
      <w:pPr>
        <w:spacing w:before="120"/>
        <w:ind w:left="-425"/>
        <w:jc w:val="both"/>
        <w:rPr>
          <w:rFonts w:ascii="Arial Narrow" w:hAnsi="Arial Narrow" w:cs="Arial Narrow"/>
        </w:rPr>
      </w:pPr>
      <w:r w:rsidRPr="0047267C">
        <w:rPr>
          <w:rFonts w:ascii="Arial Narrow" w:hAnsi="Arial Narrow" w:cs="Arial Narrow"/>
          <w:u w:val="single"/>
        </w:rPr>
        <w:t xml:space="preserve">Σημείωση </w:t>
      </w:r>
      <w:r w:rsidRPr="0047267C">
        <w:rPr>
          <w:rFonts w:ascii="Arial Narrow" w:hAnsi="Arial Narrow" w:cs="Arial Narrow"/>
        </w:rPr>
        <w:t>:Λαμβάνονται υπόψη τα στοιχεία του παιδιού, όπως αυτά δηλώθηκαν στην αίτηση του/της ωφελούμενου/νης.</w:t>
      </w:r>
      <w:r>
        <w:rPr>
          <w:rFonts w:ascii="Arial Narrow" w:hAnsi="Arial Narrow" w:cs="Arial Narrow"/>
          <w:b/>
          <w:bCs/>
          <w:sz w:val="28"/>
          <w:szCs w:val="28"/>
        </w:rPr>
        <w:br w:type="page"/>
      </w:r>
    </w:p>
    <w:p w:rsidR="000C0828" w:rsidRDefault="000C0828" w:rsidP="00D97CA9">
      <w:pPr>
        <w:jc w:val="center"/>
        <w:rPr>
          <w:rFonts w:ascii="Arial Narrow" w:hAnsi="Arial Narrow" w:cs="Arial Narrow"/>
          <w:b/>
          <w:bCs/>
          <w:sz w:val="28"/>
          <w:szCs w:val="28"/>
        </w:rPr>
      </w:pPr>
      <w:r w:rsidRPr="00353DCE">
        <w:rPr>
          <w:rFonts w:ascii="Arial Narrow" w:hAnsi="Arial Narrow" w:cs="Arial Narrow"/>
          <w:b/>
          <w:bCs/>
          <w:sz w:val="28"/>
          <w:szCs w:val="28"/>
        </w:rPr>
        <w:t>ΒΕΒΑΙΩΣΗ – ΔΗΛΩΣΗ ΦΟΡΕΑ/ΔΟΜΗΣ</w:t>
      </w:r>
    </w:p>
    <w:p w:rsidR="000C0828" w:rsidRDefault="000C0828" w:rsidP="00C72936">
      <w:pPr>
        <w:spacing w:before="120"/>
        <w:jc w:val="center"/>
        <w:rPr>
          <w:rFonts w:ascii="Arial Narrow" w:hAnsi="Arial Narrow" w:cs="Arial Narrow"/>
          <w:b/>
          <w:bCs/>
        </w:rPr>
      </w:pPr>
    </w:p>
    <w:p w:rsidR="000C0828" w:rsidRDefault="000C0828" w:rsidP="00C72936">
      <w:pPr>
        <w:spacing w:before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ΓΙΑ ΤΗΝ ΧΟΡΗΓΗΣΗ </w:t>
      </w:r>
      <w:r w:rsidRPr="00731576">
        <w:rPr>
          <w:rFonts w:ascii="Arial Narrow" w:hAnsi="Arial Narrow" w:cs="Arial Narrow"/>
          <w:b/>
          <w:bCs/>
        </w:rPr>
        <w:t xml:space="preserve">ΠΡΟΣΘΕΤΩΝ «ΑΞΙΩΝ ΤΟΠΟΘΕΤΗΣΗΣ» </w:t>
      </w:r>
      <w:r w:rsidRPr="00731576">
        <w:rPr>
          <w:rFonts w:ascii="Arial Narrow" w:hAnsi="Arial Narrow" w:cs="Arial Narrow"/>
          <w:b/>
          <w:bCs/>
          <w:lang w:val="en-US"/>
        </w:rPr>
        <w:t>VOUCHERS</w:t>
      </w:r>
    </w:p>
    <w:p w:rsidR="000C0828" w:rsidRDefault="000C0828" w:rsidP="00C72936">
      <w:pPr>
        <w:spacing w:before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Δράση : «Εναρμόνιση Οικογενειακής και Επαγγελματικής Ζωής» έτους 2016-2017</w:t>
      </w:r>
    </w:p>
    <w:p w:rsidR="000C0828" w:rsidRPr="00C72936" w:rsidRDefault="000C0828" w:rsidP="00D97CA9">
      <w:pPr>
        <w:jc w:val="center"/>
        <w:rPr>
          <w:rFonts w:ascii="Arial Narrow" w:hAnsi="Arial Narrow" w:cs="Arial Narrow"/>
        </w:rPr>
      </w:pPr>
    </w:p>
    <w:tbl>
      <w:tblPr>
        <w:tblW w:w="9810" w:type="dxa"/>
        <w:tblInd w:w="-106" w:type="dxa"/>
        <w:tblLayout w:type="fixed"/>
        <w:tblLook w:val="0000"/>
      </w:tblPr>
      <w:tblGrid>
        <w:gridCol w:w="2269"/>
        <w:gridCol w:w="4695"/>
        <w:gridCol w:w="833"/>
        <w:gridCol w:w="2013"/>
      </w:tblGrid>
      <w:tr w:rsidR="000C0828" w:rsidRPr="00C72936">
        <w:trPr>
          <w:trHeight w:val="319"/>
        </w:trPr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28" w:rsidRPr="00C72936" w:rsidRDefault="000C0828" w:rsidP="00BA1C6F">
            <w:pPr>
              <w:spacing w:before="120" w:after="120"/>
              <w:rPr>
                <w:rFonts w:ascii="Arial Narrow" w:hAnsi="Arial Narrow" w:cs="Arial Narrow"/>
                <w:sz w:val="20"/>
                <w:szCs w:val="20"/>
              </w:rPr>
            </w:pPr>
            <w:r w:rsidRPr="00BA1C6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ΠΡΟΣ</w:t>
            </w:r>
            <w:r w:rsidRPr="00C7293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: ΕΛΛΗΝΙΚΗ ΕΤΑΙΡΙΑ ΤΟΠΙΚΗΣ ΑΝΑΠΤΥΞΗΣ ΚΑΙ ΑΥΤΟΔΙΟΙΚΗΣΗΣ Α.Ε. - ΜΥΛΛΕΡΟΥ 73-77, 10436 ΑΘΗΝΑ</w:t>
            </w:r>
          </w:p>
        </w:tc>
      </w:tr>
      <w:tr w:rsidR="000C0828" w:rsidRPr="002501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</w:trPr>
        <w:tc>
          <w:tcPr>
            <w:tcW w:w="2269" w:type="dxa"/>
            <w:shd w:val="clear" w:color="auto" w:fill="D9D9D9"/>
            <w:vAlign w:val="center"/>
          </w:tcPr>
          <w:p w:rsidR="000C0828" w:rsidRPr="000B657A" w:rsidRDefault="000C0828" w:rsidP="006753ED">
            <w:pPr>
              <w:tabs>
                <w:tab w:val="num" w:pos="284"/>
              </w:tabs>
              <w:spacing w:before="120" w:after="120"/>
              <w:rPr>
                <w:b/>
                <w:bCs/>
                <w:sz w:val="20"/>
                <w:szCs w:val="20"/>
              </w:rPr>
            </w:pPr>
            <w:r w:rsidRPr="000B657A">
              <w:rPr>
                <w:b/>
                <w:bCs/>
                <w:sz w:val="20"/>
                <w:szCs w:val="20"/>
              </w:rPr>
              <w:t>ΕΠΩΝΥΜΙΑ ΦΟΡΕΑ:</w:t>
            </w:r>
          </w:p>
        </w:tc>
        <w:tc>
          <w:tcPr>
            <w:tcW w:w="7541" w:type="dxa"/>
            <w:gridSpan w:val="3"/>
            <w:vAlign w:val="center"/>
          </w:tcPr>
          <w:p w:rsidR="000C0828" w:rsidRPr="000B657A" w:rsidRDefault="000C0828" w:rsidP="006753ED">
            <w:pPr>
              <w:tabs>
                <w:tab w:val="num" w:pos="284"/>
              </w:tabs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0C0828" w:rsidRPr="002501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34"/>
        </w:trPr>
        <w:tc>
          <w:tcPr>
            <w:tcW w:w="2269" w:type="dxa"/>
            <w:shd w:val="clear" w:color="auto" w:fill="D9D9D9"/>
            <w:vAlign w:val="center"/>
          </w:tcPr>
          <w:p w:rsidR="000C0828" w:rsidRPr="000B657A" w:rsidRDefault="000C0828" w:rsidP="006753ED">
            <w:pPr>
              <w:widowControl w:val="0"/>
              <w:spacing w:before="120" w:after="120"/>
              <w:rPr>
                <w:b/>
                <w:bCs/>
                <w:sz w:val="20"/>
                <w:szCs w:val="20"/>
              </w:rPr>
            </w:pPr>
            <w:r w:rsidRPr="000B657A">
              <w:rPr>
                <w:b/>
                <w:bCs/>
                <w:sz w:val="20"/>
                <w:szCs w:val="20"/>
              </w:rPr>
              <w:t xml:space="preserve">ΟΝΟΜΑΤΕΠΩΝΥΜΟ </w:t>
            </w:r>
            <w:r w:rsidRPr="000B657A">
              <w:rPr>
                <w:b/>
                <w:bCs/>
                <w:sz w:val="20"/>
                <w:szCs w:val="20"/>
              </w:rPr>
              <w:br/>
              <w:t>ΝΟΜΙΜΟΥ ΕΚΠΡΟΣΩΠΟΥ</w:t>
            </w:r>
          </w:p>
        </w:tc>
        <w:tc>
          <w:tcPr>
            <w:tcW w:w="4695" w:type="dxa"/>
            <w:vAlign w:val="center"/>
          </w:tcPr>
          <w:p w:rsidR="000C0828" w:rsidRPr="000B657A" w:rsidRDefault="000C0828" w:rsidP="006753ED">
            <w:pPr>
              <w:widowControl w:val="0"/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shd w:val="clear" w:color="auto" w:fill="BFBFBF"/>
            <w:vAlign w:val="center"/>
          </w:tcPr>
          <w:p w:rsidR="000C0828" w:rsidRPr="000B657A" w:rsidRDefault="000C0828" w:rsidP="006753ED">
            <w:pPr>
              <w:widowControl w:val="0"/>
              <w:spacing w:before="120" w:after="120"/>
              <w:rPr>
                <w:b/>
                <w:bCs/>
                <w:sz w:val="20"/>
                <w:szCs w:val="20"/>
              </w:rPr>
            </w:pPr>
            <w:r w:rsidRPr="000B657A">
              <w:rPr>
                <w:b/>
                <w:bCs/>
                <w:sz w:val="20"/>
                <w:szCs w:val="20"/>
              </w:rPr>
              <w:t xml:space="preserve">ΑΔΤ </w:t>
            </w:r>
          </w:p>
        </w:tc>
        <w:tc>
          <w:tcPr>
            <w:tcW w:w="2013" w:type="dxa"/>
            <w:vAlign w:val="center"/>
          </w:tcPr>
          <w:p w:rsidR="000C0828" w:rsidRPr="000B657A" w:rsidRDefault="000C0828" w:rsidP="006753ED">
            <w:pPr>
              <w:widowControl w:val="0"/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0C0828" w:rsidRPr="002501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</w:trPr>
        <w:tc>
          <w:tcPr>
            <w:tcW w:w="2269" w:type="dxa"/>
            <w:shd w:val="clear" w:color="auto" w:fill="D9D9D9"/>
            <w:vAlign w:val="center"/>
          </w:tcPr>
          <w:p w:rsidR="000C0828" w:rsidRPr="000B657A" w:rsidRDefault="000C0828" w:rsidP="00BF77F0">
            <w:pPr>
              <w:tabs>
                <w:tab w:val="num" w:pos="284"/>
              </w:tabs>
              <w:spacing w:before="120" w:after="120"/>
              <w:rPr>
                <w:b/>
                <w:bCs/>
                <w:sz w:val="20"/>
                <w:szCs w:val="20"/>
              </w:rPr>
            </w:pPr>
            <w:r w:rsidRPr="000B657A">
              <w:rPr>
                <w:b/>
                <w:bCs/>
                <w:sz w:val="20"/>
                <w:szCs w:val="20"/>
              </w:rPr>
              <w:t xml:space="preserve">ΕΠΩΝΥΜΙΑ </w:t>
            </w:r>
            <w:r>
              <w:rPr>
                <w:b/>
                <w:bCs/>
                <w:sz w:val="20"/>
                <w:szCs w:val="20"/>
              </w:rPr>
              <w:t>ΔΟΜΗΣ</w:t>
            </w:r>
            <w:r w:rsidRPr="000B657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541" w:type="dxa"/>
            <w:gridSpan w:val="3"/>
            <w:vAlign w:val="center"/>
          </w:tcPr>
          <w:p w:rsidR="000C0828" w:rsidRPr="000B657A" w:rsidRDefault="000C0828" w:rsidP="00B248AF">
            <w:pPr>
              <w:tabs>
                <w:tab w:val="num" w:pos="284"/>
              </w:tabs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</w:tbl>
    <w:p w:rsidR="000C0828" w:rsidRDefault="000C0828" w:rsidP="00972923">
      <w:pPr>
        <w:spacing w:line="360" w:lineRule="auto"/>
        <w:ind w:left="-425"/>
        <w:jc w:val="both"/>
        <w:rPr>
          <w:rFonts w:ascii="Arial Narrow" w:hAnsi="Arial Narrow" w:cs="Arial Narrow"/>
          <w:sz w:val="22"/>
          <w:szCs w:val="22"/>
        </w:rPr>
      </w:pPr>
    </w:p>
    <w:p w:rsidR="000C0828" w:rsidRPr="0042707B" w:rsidRDefault="000C0828" w:rsidP="00972923">
      <w:pPr>
        <w:spacing w:line="360" w:lineRule="auto"/>
        <w:ind w:left="-425"/>
        <w:jc w:val="both"/>
        <w:rPr>
          <w:rFonts w:ascii="Arial Narrow" w:hAnsi="Arial Narrow" w:cs="Arial Narrow"/>
          <w:sz w:val="22"/>
          <w:szCs w:val="22"/>
        </w:rPr>
      </w:pPr>
      <w:r w:rsidRPr="00FC67F5">
        <w:rPr>
          <w:rFonts w:ascii="Arial Narrow" w:hAnsi="Arial Narrow" w:cs="Arial Narrow"/>
          <w:sz w:val="22"/>
          <w:szCs w:val="22"/>
        </w:rPr>
        <w:t>Ως νόμιμος εκπρόσωπος του παραπάνω Φορέα</w:t>
      </w:r>
      <w:r>
        <w:rPr>
          <w:rFonts w:ascii="Arial Narrow" w:hAnsi="Arial Narrow" w:cs="Arial Narrow"/>
          <w:sz w:val="22"/>
          <w:szCs w:val="22"/>
        </w:rPr>
        <w:t>, δηλώνω ότι συμφωνώ</w:t>
      </w:r>
      <w:r w:rsidRPr="00FC67F5">
        <w:rPr>
          <w:rFonts w:ascii="Arial Narrow" w:hAnsi="Arial Narrow" w:cs="Arial Narrow"/>
          <w:sz w:val="22"/>
          <w:szCs w:val="22"/>
        </w:rPr>
        <w:t xml:space="preserve"> να παρέχω θέση</w:t>
      </w:r>
      <w:r>
        <w:rPr>
          <w:rFonts w:ascii="Arial Narrow" w:hAnsi="Arial Narrow" w:cs="Arial Narrow"/>
          <w:sz w:val="22"/>
          <w:szCs w:val="22"/>
        </w:rPr>
        <w:t>,</w:t>
      </w:r>
      <w:r w:rsidRPr="00CF4328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στη/ον παρακάτω ενδιαφερόμενη/ο, σ</w:t>
      </w:r>
      <w:r w:rsidRPr="00FC67F5">
        <w:rPr>
          <w:rFonts w:ascii="Arial Narrow" w:hAnsi="Arial Narrow" w:cs="Arial Narrow"/>
          <w:sz w:val="22"/>
          <w:szCs w:val="22"/>
        </w:rPr>
        <w:t xml:space="preserve">ε περίπτωση που του χορηγηθεί </w:t>
      </w:r>
      <w:r w:rsidRPr="00FC67F5">
        <w:rPr>
          <w:rFonts w:ascii="Arial Narrow" w:hAnsi="Arial Narrow" w:cs="Arial Narrow"/>
          <w:sz w:val="22"/>
          <w:szCs w:val="22"/>
          <w:lang w:val="en-US"/>
        </w:rPr>
        <w:t>vouche</w:t>
      </w:r>
      <w:r>
        <w:rPr>
          <w:rFonts w:ascii="Arial Narrow" w:hAnsi="Arial Narrow" w:cs="Arial Narrow"/>
          <w:sz w:val="22"/>
          <w:szCs w:val="22"/>
        </w:rPr>
        <w:t>r, για το δηλούμενο παιδί</w:t>
      </w:r>
      <w:r w:rsidRPr="0042707B">
        <w:rPr>
          <w:rFonts w:ascii="Arial Narrow" w:hAnsi="Arial Narrow" w:cs="Arial Narrow"/>
          <w:sz w:val="22"/>
          <w:szCs w:val="22"/>
        </w:rPr>
        <w:t>:</w:t>
      </w: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57" w:type="dxa"/>
        </w:tblCellMar>
        <w:tblLook w:val="00A0"/>
      </w:tblPr>
      <w:tblGrid>
        <w:gridCol w:w="1135"/>
        <w:gridCol w:w="4961"/>
        <w:gridCol w:w="1276"/>
        <w:gridCol w:w="2410"/>
      </w:tblGrid>
      <w:tr w:rsidR="000C0828" w:rsidRPr="00353DCE">
        <w:trPr>
          <w:trHeight w:val="385"/>
        </w:trPr>
        <w:tc>
          <w:tcPr>
            <w:tcW w:w="1135" w:type="dxa"/>
            <w:shd w:val="clear" w:color="auto" w:fill="D9D9D9"/>
            <w:vAlign w:val="center"/>
          </w:tcPr>
          <w:p w:rsidR="000C0828" w:rsidRPr="00947CA3" w:rsidRDefault="000C0828" w:rsidP="00947CA3">
            <w:pPr>
              <w:ind w:right="-108"/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  <w:t>ΕΠΩΝΥΜΟ  :</w:t>
            </w:r>
          </w:p>
        </w:tc>
        <w:tc>
          <w:tcPr>
            <w:tcW w:w="4961" w:type="dxa"/>
            <w:vAlign w:val="center"/>
          </w:tcPr>
          <w:p w:rsidR="000C0828" w:rsidRPr="00947CA3" w:rsidRDefault="000C0828" w:rsidP="00947CA3">
            <w:pPr>
              <w:ind w:right="-341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:rsidR="000C0828" w:rsidRPr="00947CA3" w:rsidRDefault="000C0828" w:rsidP="00947CA3">
            <w:pPr>
              <w:ind w:right="33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ΟΝΟΜΑ :</w:t>
            </w:r>
          </w:p>
        </w:tc>
        <w:tc>
          <w:tcPr>
            <w:tcW w:w="2410" w:type="dxa"/>
            <w:vAlign w:val="center"/>
          </w:tcPr>
          <w:p w:rsidR="000C0828" w:rsidRPr="00947CA3" w:rsidRDefault="000C0828" w:rsidP="00947CA3">
            <w:pPr>
              <w:ind w:right="-341"/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</w:p>
        </w:tc>
      </w:tr>
    </w:tbl>
    <w:p w:rsidR="000C0828" w:rsidRPr="00353DCE" w:rsidRDefault="000C0828" w:rsidP="00BF77F0">
      <w:pPr>
        <w:spacing w:line="360" w:lineRule="auto"/>
        <w:rPr>
          <w:rFonts w:ascii="Arial Narrow" w:hAnsi="Arial Narrow" w:cs="Arial Narrow"/>
          <w:b/>
          <w:bCs/>
          <w:sz w:val="20"/>
          <w:szCs w:val="20"/>
          <w:lang w:eastAsia="en-US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35"/>
        <w:gridCol w:w="5762"/>
        <w:gridCol w:w="884"/>
        <w:gridCol w:w="1701"/>
      </w:tblGrid>
      <w:tr w:rsidR="000C0828" w:rsidRPr="00353DCE">
        <w:trPr>
          <w:trHeight w:val="348"/>
        </w:trPr>
        <w:tc>
          <w:tcPr>
            <w:tcW w:w="1435" w:type="dxa"/>
            <w:shd w:val="clear" w:color="auto" w:fill="D9D9D9"/>
            <w:tcMar>
              <w:top w:w="113" w:type="dxa"/>
              <w:bottom w:w="28" w:type="dxa"/>
            </w:tcMar>
          </w:tcPr>
          <w:p w:rsidR="000C0828" w:rsidRPr="00947CA3" w:rsidRDefault="000C0828" w:rsidP="0018719E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Ονοματεπώνυμο  παιδιού</w:t>
            </w:r>
          </w:p>
        </w:tc>
        <w:tc>
          <w:tcPr>
            <w:tcW w:w="5762" w:type="dxa"/>
            <w:tcMar>
              <w:top w:w="113" w:type="dxa"/>
              <w:bottom w:w="28" w:type="dxa"/>
            </w:tcMar>
          </w:tcPr>
          <w:p w:rsidR="000C0828" w:rsidRPr="00947CA3" w:rsidRDefault="000C0828" w:rsidP="0018719E">
            <w:pPr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  <w:shd w:val="clear" w:color="auto" w:fill="D9D9D9"/>
          </w:tcPr>
          <w:p w:rsidR="000C0828" w:rsidRPr="00947CA3" w:rsidRDefault="000C0828" w:rsidP="002167E6">
            <w:pPr>
              <w:rPr>
                <w:rFonts w:ascii="Arial Narrow" w:hAnsi="Arial Narrow" w:cs="Arial Narrow"/>
                <w:sz w:val="20"/>
                <w:szCs w:val="20"/>
                <w:lang w:eastAsia="en-US"/>
              </w:rPr>
            </w:pPr>
            <w:r w:rsidRPr="00947CA3">
              <w:rPr>
                <w:rFonts w:ascii="Arial Narrow" w:hAnsi="Arial Narrow" w:cs="Arial Narrow"/>
                <w:sz w:val="20"/>
                <w:szCs w:val="20"/>
                <w:lang w:eastAsia="en-US"/>
              </w:rPr>
              <w:t>ΑΜΚΑ ΠΑΙΔΙΟΥ</w:t>
            </w:r>
          </w:p>
        </w:tc>
        <w:tc>
          <w:tcPr>
            <w:tcW w:w="1701" w:type="dxa"/>
          </w:tcPr>
          <w:p w:rsidR="000C0828" w:rsidRPr="00947CA3" w:rsidRDefault="000C0828" w:rsidP="002167E6">
            <w:pPr>
              <w:rPr>
                <w:rFonts w:ascii="Arial Narrow" w:hAnsi="Arial Narrow" w:cs="Arial Narrow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0C0828" w:rsidRDefault="000C0828" w:rsidP="00972923">
      <w:pPr>
        <w:spacing w:line="360" w:lineRule="auto"/>
        <w:ind w:left="-425"/>
        <w:jc w:val="both"/>
        <w:rPr>
          <w:rFonts w:ascii="Arial Narrow" w:hAnsi="Arial Narrow" w:cs="Arial Narrow"/>
          <w:sz w:val="22"/>
          <w:szCs w:val="22"/>
        </w:rPr>
      </w:pPr>
    </w:p>
    <w:p w:rsidR="000C0828" w:rsidRPr="00FC67F5" w:rsidRDefault="000C0828" w:rsidP="00972923">
      <w:pPr>
        <w:spacing w:line="360" w:lineRule="auto"/>
        <w:ind w:left="-42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στο πλαίσιο της δράσης </w:t>
      </w:r>
      <w:r w:rsidRPr="00FC67F5">
        <w:rPr>
          <w:rFonts w:ascii="Arial Narrow" w:hAnsi="Arial Narrow" w:cs="Arial Narrow"/>
          <w:sz w:val="22"/>
          <w:szCs w:val="22"/>
        </w:rPr>
        <w:t xml:space="preserve"> "Εναρμόνιση Οικογεν</w:t>
      </w:r>
      <w:r>
        <w:rPr>
          <w:rFonts w:ascii="Arial Narrow" w:hAnsi="Arial Narrow" w:cs="Arial Narrow"/>
          <w:sz w:val="22"/>
          <w:szCs w:val="22"/>
        </w:rPr>
        <w:t>ειακής και Επαγγελματικής Ζωής"</w:t>
      </w:r>
      <w:r w:rsidRPr="007E5963">
        <w:rPr>
          <w:rFonts w:ascii="Arial Narrow" w:hAnsi="Arial Narrow" w:cs="Arial Narrow"/>
          <w:sz w:val="22"/>
          <w:szCs w:val="22"/>
        </w:rPr>
        <w:t xml:space="preserve"> </w:t>
      </w:r>
      <w:r w:rsidRPr="00FC67F5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 xml:space="preserve">έτους </w:t>
      </w:r>
      <w:r w:rsidRPr="00FC67F5">
        <w:rPr>
          <w:rFonts w:ascii="Arial Narrow" w:hAnsi="Arial Narrow" w:cs="Arial Narrow"/>
          <w:sz w:val="22"/>
          <w:szCs w:val="22"/>
        </w:rPr>
        <w:t>2016-2017</w:t>
      </w:r>
      <w:r>
        <w:rPr>
          <w:rFonts w:ascii="Arial Narrow" w:hAnsi="Arial Narrow" w:cs="Arial Narrow"/>
          <w:sz w:val="22"/>
          <w:szCs w:val="22"/>
        </w:rPr>
        <w:t>,</w:t>
      </w:r>
      <w:r w:rsidRPr="00FC67F5">
        <w:rPr>
          <w:rFonts w:ascii="Arial Narrow" w:hAnsi="Arial Narrow" w:cs="Arial Narrow"/>
          <w:sz w:val="22"/>
          <w:szCs w:val="22"/>
        </w:rPr>
        <w:t xml:space="preserve"> της οποίας Δικαιούχος είναι η Ελληνική Εταιρεία Τοπικής Ανάπτυξης και Αυτοδιοίκησης A.E (Ε.Ε.Τ.Α.Α.) σύμφωνα με την ΚΥΑ αρ.16/οικ.578/ΕΥΣΕΚΤ/66166 ΦΕΚ Β΄1850/24.6.2016, όπως ισχύει.    </w:t>
      </w:r>
    </w:p>
    <w:p w:rsidR="000C0828" w:rsidRDefault="000C0828" w:rsidP="00972923">
      <w:pPr>
        <w:widowControl w:val="0"/>
        <w:spacing w:line="360" w:lineRule="auto"/>
        <w:ind w:left="-425"/>
        <w:jc w:val="both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106" w:type="dxa"/>
        <w:tblLook w:val="0000"/>
      </w:tblPr>
      <w:tblGrid>
        <w:gridCol w:w="4471"/>
        <w:gridCol w:w="4815"/>
      </w:tblGrid>
      <w:tr w:rsidR="000C0828" w:rsidRPr="00353DCE">
        <w:trPr>
          <w:trHeight w:val="871"/>
        </w:trPr>
        <w:tc>
          <w:tcPr>
            <w:tcW w:w="4821" w:type="dxa"/>
          </w:tcPr>
          <w:p w:rsidR="000C0828" w:rsidRPr="00353DCE" w:rsidRDefault="000C0828" w:rsidP="00F540A1">
            <w:pPr>
              <w:suppressAutoHyphens/>
              <w:ind w:right="484"/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112" w:type="dxa"/>
          </w:tcPr>
          <w:p w:rsidR="000C0828" w:rsidRPr="00353DCE" w:rsidRDefault="000C0828" w:rsidP="00F540A1">
            <w:pPr>
              <w:suppressAutoHyphens/>
              <w:ind w:left="173" w:right="124"/>
              <w:jc w:val="center"/>
              <w:rPr>
                <w:rFonts w:ascii="Arial Narrow" w:hAnsi="Arial Narrow" w:cs="Arial Narrow"/>
                <w:sz w:val="16"/>
                <w:szCs w:val="16"/>
                <w:lang w:eastAsia="ar-SA"/>
              </w:rPr>
            </w:pPr>
          </w:p>
          <w:p w:rsidR="000C0828" w:rsidRPr="00C90027" w:rsidRDefault="000C0828" w:rsidP="00F540A1">
            <w:pPr>
              <w:suppressAutoHyphens/>
              <w:ind w:left="173"/>
              <w:jc w:val="center"/>
              <w:rPr>
                <w:rFonts w:ascii="Arial Narrow" w:hAnsi="Arial Narrow" w:cs="Arial Narrow"/>
                <w:sz w:val="18"/>
                <w:szCs w:val="18"/>
                <w:lang w:eastAsia="ar-SA"/>
              </w:rPr>
            </w:pPr>
            <w:r w:rsidRPr="00C90027">
              <w:rPr>
                <w:rFonts w:ascii="Arial Narrow" w:hAnsi="Arial Narrow" w:cs="Arial Narrow"/>
                <w:sz w:val="18"/>
                <w:szCs w:val="18"/>
                <w:lang w:eastAsia="ar-SA"/>
              </w:rPr>
              <w:t>Ημερομηνία:  ……….………. 2016</w:t>
            </w:r>
          </w:p>
          <w:p w:rsidR="000C0828" w:rsidRPr="00C90027" w:rsidRDefault="000C0828" w:rsidP="00F540A1">
            <w:pPr>
              <w:suppressAutoHyphens/>
              <w:ind w:left="173"/>
              <w:jc w:val="center"/>
              <w:rPr>
                <w:rFonts w:ascii="Arial Narrow" w:hAnsi="Arial Narrow" w:cs="Arial Narrow"/>
                <w:sz w:val="18"/>
                <w:szCs w:val="18"/>
                <w:lang w:eastAsia="ar-SA"/>
              </w:rPr>
            </w:pPr>
          </w:p>
          <w:p w:rsidR="000C0828" w:rsidRPr="00C90027" w:rsidRDefault="000C0828" w:rsidP="00F540A1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0C0828" w:rsidRPr="00C90027" w:rsidRDefault="000C0828" w:rsidP="00F540A1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0C0828" w:rsidRDefault="000C0828" w:rsidP="00F540A1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0C0828" w:rsidRPr="00C90027" w:rsidRDefault="000C0828" w:rsidP="00F540A1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0C0828" w:rsidRPr="00C90027" w:rsidRDefault="000C0828" w:rsidP="00F540A1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0C0828" w:rsidRPr="00C90027" w:rsidRDefault="000C0828" w:rsidP="00F540A1">
            <w:pPr>
              <w:widowControl w:val="0"/>
              <w:ind w:left="173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C90027">
              <w:rPr>
                <w:rFonts w:ascii="Arial Narrow" w:hAnsi="Arial Narrow" w:cs="Arial Narrow"/>
                <w:sz w:val="18"/>
                <w:szCs w:val="18"/>
              </w:rPr>
              <w:t xml:space="preserve">          Ο ΔΗΛΩΝ </w:t>
            </w:r>
          </w:p>
          <w:p w:rsidR="000C0828" w:rsidRPr="00353DCE" w:rsidRDefault="000C0828" w:rsidP="00F540A1">
            <w:pPr>
              <w:suppressAutoHyphens/>
              <w:ind w:left="173"/>
              <w:jc w:val="center"/>
              <w:rPr>
                <w:rFonts w:ascii="Arial Narrow" w:hAnsi="Arial Narrow" w:cs="Arial Narrow"/>
                <w:sz w:val="16"/>
                <w:szCs w:val="16"/>
                <w:lang w:eastAsia="ar-SA"/>
              </w:rPr>
            </w:pPr>
            <w:r w:rsidRPr="00C90027">
              <w:rPr>
                <w:rFonts w:ascii="Arial Narrow" w:hAnsi="Arial Narrow" w:cs="Arial Narrow"/>
                <w:sz w:val="18"/>
                <w:szCs w:val="18"/>
                <w:lang w:eastAsia="ar-SA"/>
              </w:rPr>
              <w:t>(</w:t>
            </w:r>
            <w:r w:rsidRPr="00C90027">
              <w:rPr>
                <w:rFonts w:ascii="Arial Narrow" w:hAnsi="Arial Narrow" w:cs="Arial Narrow"/>
                <w:b/>
                <w:bCs/>
                <w:sz w:val="18"/>
                <w:szCs w:val="18"/>
                <w:lang w:eastAsia="ar-SA"/>
              </w:rPr>
              <w:t>υπογραφή νομίμου εκπροσώπου και σφραγίδα φορέα)</w:t>
            </w:r>
            <w:r w:rsidRPr="00353DCE">
              <w:rPr>
                <w:rFonts w:ascii="Arial Narrow" w:hAnsi="Arial Narrow" w:cs="Arial Narrow"/>
                <w:sz w:val="18"/>
                <w:szCs w:val="18"/>
                <w:lang w:eastAsia="ar-SA"/>
              </w:rPr>
              <w:t xml:space="preserve"> </w:t>
            </w:r>
          </w:p>
        </w:tc>
      </w:tr>
    </w:tbl>
    <w:p w:rsidR="000C0828" w:rsidRDefault="000C0828">
      <w:pPr>
        <w:rPr>
          <w:rFonts w:ascii="Arial Narrow" w:hAnsi="Arial Narrow" w:cs="Arial Narrow"/>
          <w:b/>
          <w:bCs/>
          <w:i/>
          <w:iCs/>
        </w:rPr>
      </w:pPr>
    </w:p>
    <w:p w:rsidR="000C0828" w:rsidRPr="0047267C" w:rsidRDefault="000C0828" w:rsidP="0047267C">
      <w:pPr>
        <w:spacing w:before="120" w:after="120"/>
        <w:ind w:left="-425"/>
        <w:jc w:val="both"/>
        <w:rPr>
          <w:rFonts w:ascii="Arial Narrow" w:hAnsi="Arial Narrow" w:cs="Arial Narrow"/>
          <w:i/>
          <w:iCs/>
        </w:rPr>
      </w:pPr>
      <w:r w:rsidRPr="0047267C">
        <w:rPr>
          <w:rFonts w:ascii="Arial Narrow" w:hAnsi="Arial Narrow" w:cs="Arial Narrow"/>
          <w:i/>
          <w:iCs/>
        </w:rPr>
        <w:t xml:space="preserve">Τα αρχεία θα γίνονται δεκτά μόνον σε μορφή PDF και υποβάλλονται  στην ηλεκτρονική διεύθυνση: </w:t>
      </w:r>
      <w:hyperlink r:id="rId9" w:history="1">
        <w:r w:rsidRPr="0047267C">
          <w:rPr>
            <w:rFonts w:ascii="Arial Narrow" w:hAnsi="Arial Narrow" w:cs="Arial Narrow"/>
            <w:i/>
            <w:iCs/>
          </w:rPr>
          <w:t>voucher@eetaa.gr</w:t>
        </w:r>
      </w:hyperlink>
    </w:p>
    <w:p w:rsidR="000C0828" w:rsidRPr="0047267C" w:rsidRDefault="000C0828" w:rsidP="0047267C">
      <w:pPr>
        <w:spacing w:before="120" w:after="120"/>
        <w:ind w:left="-425"/>
        <w:jc w:val="both"/>
        <w:rPr>
          <w:rFonts w:ascii="Arial Narrow" w:hAnsi="Arial Narrow" w:cs="Arial Narrow"/>
          <w:i/>
          <w:iCs/>
        </w:rPr>
      </w:pPr>
      <w:r w:rsidRPr="0047267C">
        <w:rPr>
          <w:rFonts w:ascii="Arial Narrow" w:hAnsi="Arial Narrow" w:cs="Arial Narrow"/>
          <w:i/>
          <w:iCs/>
          <w:u w:val="single"/>
        </w:rPr>
        <w:t>Σημειώνεται</w:t>
      </w:r>
      <w:r w:rsidRPr="0047267C">
        <w:rPr>
          <w:rFonts w:ascii="Arial Narrow" w:hAnsi="Arial Narrow" w:cs="Arial Narrow"/>
          <w:i/>
          <w:iCs/>
        </w:rPr>
        <w:t xml:space="preserve"> ότι η κατηγορία θέσης της δομής </w:t>
      </w:r>
      <w:r>
        <w:rPr>
          <w:rFonts w:ascii="Arial Narrow" w:hAnsi="Arial Narrow" w:cs="Arial Narrow"/>
          <w:i/>
          <w:iCs/>
        </w:rPr>
        <w:t>πρέπει είναι  συμβατή με την ηλικία  του παιδιού,</w:t>
      </w:r>
      <w:r w:rsidRPr="0047267C">
        <w:rPr>
          <w:rFonts w:ascii="Arial Narrow" w:hAnsi="Arial Narrow" w:cs="Arial Narrow"/>
          <w:i/>
          <w:iCs/>
        </w:rPr>
        <w:t xml:space="preserve"> σύμφωνα  με τους όρους της </w:t>
      </w:r>
      <w:r>
        <w:rPr>
          <w:rFonts w:ascii="Arial Narrow" w:hAnsi="Arial Narrow" w:cs="Arial Narrow"/>
          <w:i/>
          <w:iCs/>
        </w:rPr>
        <w:t xml:space="preserve">με </w:t>
      </w:r>
      <w:r w:rsidRPr="0047267C">
        <w:rPr>
          <w:rFonts w:ascii="Arial Narrow" w:hAnsi="Arial Narrow" w:cs="Arial Narrow"/>
          <w:i/>
          <w:iCs/>
        </w:rPr>
        <w:t>αρ.3070/11.7.2016 πρόσκλησης</w:t>
      </w:r>
      <w:r>
        <w:rPr>
          <w:rFonts w:ascii="Arial Narrow" w:hAnsi="Arial Narrow" w:cs="Arial Narrow"/>
          <w:i/>
          <w:iCs/>
        </w:rPr>
        <w:t xml:space="preserve"> της ΕΕΤΑΑ</w:t>
      </w:r>
    </w:p>
    <w:sectPr w:rsidR="000C0828" w:rsidRPr="0047267C" w:rsidSect="00524967">
      <w:headerReference w:type="default" r:id="rId10"/>
      <w:footerReference w:type="default" r:id="rId11"/>
      <w:pgSz w:w="11906" w:h="16838"/>
      <w:pgMar w:top="1247" w:right="1418" w:bottom="1247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828" w:rsidRDefault="000C0828" w:rsidP="004A1A10">
      <w:r>
        <w:separator/>
      </w:r>
    </w:p>
  </w:endnote>
  <w:endnote w:type="continuationSeparator" w:id="0">
    <w:p w:rsidR="000C0828" w:rsidRDefault="000C0828" w:rsidP="004A1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Batang">
    <w:altName w:val="?¥Ψ¥Ε¥Α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50602020203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28" w:rsidRPr="008E4E37" w:rsidRDefault="000C0828" w:rsidP="00BA1C6F">
    <w:pPr>
      <w:pBdr>
        <w:top w:val="single" w:sz="4" w:space="1" w:color="auto"/>
      </w:pBdr>
      <w:tabs>
        <w:tab w:val="left" w:pos="0"/>
      </w:tabs>
      <w:jc w:val="center"/>
      <w:rPr>
        <w:rFonts w:ascii="Bookman Old Style" w:hAnsi="Bookman Old Style" w:cs="Bookman Old Style"/>
        <w:b/>
        <w:bCs/>
        <w:sz w:val="4"/>
        <w:szCs w:val="4"/>
      </w:rPr>
    </w:pPr>
    <w:r w:rsidRPr="00947CA3">
      <w:rPr>
        <w:rFonts w:ascii="Calibri" w:hAnsi="Calibri" w:cs="Calibri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Εικόνα 1" o:spid="_x0000_i1029" type="#_x0000_t75" alt="EU LOGO" style="width:65.25pt;height:33.75pt;visibility:visible">
          <v:imagedata r:id="rId1" o:title=""/>
        </v:shape>
      </w:pict>
    </w:r>
    <w:r w:rsidRPr="008E4E37">
      <w:rPr>
        <w:rFonts w:ascii="Calibri" w:hAnsi="Calibri" w:cs="Calibri"/>
      </w:rPr>
      <w:tab/>
    </w:r>
    <w:r w:rsidRPr="008E4E37">
      <w:rPr>
        <w:rFonts w:ascii="Calibri" w:hAnsi="Calibri" w:cs="Calibri"/>
        <w:b/>
        <w:bCs/>
        <w:color w:val="333399"/>
        <w:sz w:val="18"/>
        <w:szCs w:val="18"/>
        <w:lang w:eastAsia="en-US"/>
      </w:rPr>
      <w:t xml:space="preserve">Με </w:t>
    </w:r>
    <w:r w:rsidRPr="008E4E37">
      <w:rPr>
        <w:rFonts w:ascii="Calibri" w:hAnsi="Calibri" w:cs="Calibri"/>
        <w:b/>
        <w:bCs/>
        <w:color w:val="333399"/>
        <w:sz w:val="18"/>
        <w:szCs w:val="18"/>
      </w:rPr>
      <w:t>τη συγχρηματοδότηση της Ελ</w:t>
    </w:r>
    <w:r>
      <w:rPr>
        <w:rFonts w:ascii="Calibri" w:hAnsi="Calibri" w:cs="Calibri"/>
        <w:b/>
        <w:bCs/>
        <w:color w:val="333399"/>
        <w:sz w:val="18"/>
        <w:szCs w:val="18"/>
      </w:rPr>
      <w:t>λάδας και της Ευρωπαϊκής Ένωσης</w:t>
    </w:r>
    <w:r w:rsidRPr="008E4E37">
      <w:rPr>
        <w:rFonts w:ascii="Bookman Old Style" w:hAnsi="Bookman Old Style" w:cs="Bookman Old Style"/>
        <w:b/>
        <w:bCs/>
        <w:sz w:val="22"/>
        <w:szCs w:val="22"/>
      </w:rPr>
      <w:t xml:space="preserve"> </w:t>
    </w:r>
    <w:r w:rsidRPr="00947CA3">
      <w:rPr>
        <w:rFonts w:ascii="Calibri" w:hAnsi="Calibri" w:cs="Calibri"/>
        <w:noProof/>
      </w:rPr>
      <w:pict>
        <v:shape id="Εικόνα 2" o:spid="_x0000_i1030" type="#_x0000_t75" alt="espa1420_logo_rgb" style="width:76.5pt;height:40.5pt;visibility:visible">
          <v:imagedata r:id="rId2" o:title=""/>
        </v:shape>
      </w:pict>
    </w:r>
  </w:p>
  <w:p w:rsidR="000C0828" w:rsidRDefault="000C0828">
    <w:pPr>
      <w:pStyle w:val="Footer"/>
    </w:pPr>
  </w:p>
  <w:p w:rsidR="000C0828" w:rsidRDefault="000C08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828" w:rsidRDefault="000C0828" w:rsidP="004A1A10">
      <w:r>
        <w:separator/>
      </w:r>
    </w:p>
  </w:footnote>
  <w:footnote w:type="continuationSeparator" w:id="0">
    <w:p w:rsidR="000C0828" w:rsidRDefault="000C0828" w:rsidP="004A1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60" w:type="dxa"/>
      <w:tblInd w:w="-106" w:type="dxa"/>
      <w:tblBorders>
        <w:bottom w:val="single" w:sz="4" w:space="0" w:color="auto"/>
      </w:tblBorders>
      <w:tblLayout w:type="fixed"/>
      <w:tblLook w:val="0000"/>
    </w:tblPr>
    <w:tblGrid>
      <w:gridCol w:w="5104"/>
      <w:gridCol w:w="4656"/>
    </w:tblGrid>
    <w:tr w:rsidR="000C0828" w:rsidRPr="008E4E37">
      <w:trPr>
        <w:trHeight w:val="794"/>
      </w:trPr>
      <w:tc>
        <w:tcPr>
          <w:tcW w:w="5104" w:type="dxa"/>
          <w:tcBorders>
            <w:bottom w:val="single" w:sz="4" w:space="0" w:color="auto"/>
          </w:tcBorders>
        </w:tcPr>
        <w:p w:rsidR="000C0828" w:rsidRPr="008E4E37" w:rsidRDefault="000C0828" w:rsidP="00C4459E">
          <w:pPr>
            <w:tabs>
              <w:tab w:val="num" w:pos="284"/>
            </w:tabs>
            <w:rPr>
              <w:rFonts w:ascii="Verdana" w:hAnsi="Verdana" w:cs="Verdana"/>
              <w:sz w:val="14"/>
              <w:szCs w:val="14"/>
            </w:rPr>
          </w:pPr>
          <w:r w:rsidRPr="00E72191">
            <w:rPr>
              <w:rFonts w:ascii="Arial Narrow" w:hAnsi="Arial Narrow" w:cs="Arial Narrow"/>
            </w:rPr>
            <w:object w:dxaOrig="8842" w:dyaOrig="24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47.5pt;height:63.75pt" o:ole="" fillcolor="window">
                <v:imagedata r:id="rId1" o:title=""/>
              </v:shape>
              <o:OLEObject Type="Embed" ProgID="Word.Picture.8" ShapeID="_x0000_i1026" DrawAspect="Content" ObjectID="_1535540715" r:id="rId2"/>
            </w:object>
          </w:r>
        </w:p>
      </w:tc>
      <w:tc>
        <w:tcPr>
          <w:tcW w:w="4656" w:type="dxa"/>
          <w:tcBorders>
            <w:bottom w:val="single" w:sz="4" w:space="0" w:color="auto"/>
          </w:tcBorders>
        </w:tcPr>
        <w:p w:rsidR="000C0828" w:rsidRPr="004A1A10" w:rsidRDefault="000C0828" w:rsidP="00C4459E">
          <w:pPr>
            <w:keepNext/>
            <w:spacing w:before="360"/>
            <w:ind w:left="284"/>
            <w:jc w:val="center"/>
            <w:outlineLvl w:val="1"/>
            <w:rPr>
              <w:rFonts w:ascii="Book Antiqua" w:hAnsi="Book Antiqua" w:cs="Book Antiqua"/>
              <w:b/>
              <w:bCs/>
              <w:color w:val="333399"/>
              <w:sz w:val="16"/>
              <w:szCs w:val="16"/>
            </w:rPr>
          </w:pPr>
          <w:r w:rsidRPr="008E4E37">
            <w:rPr>
              <w:rFonts w:ascii="Book Antiqua" w:hAnsi="Book Antiqua" w:cs="Book Antiqua"/>
              <w:b/>
              <w:bCs/>
              <w:color w:val="333399"/>
              <w:sz w:val="16"/>
              <w:szCs w:val="16"/>
            </w:rPr>
            <w:t>ΔΡΑΣΗ :</w:t>
          </w:r>
          <w:r w:rsidRPr="008E4E37">
            <w:rPr>
              <w:rFonts w:ascii="Book Antiqua" w:hAnsi="Book Antiqua" w:cs="Book Antiqua"/>
              <w:b/>
              <w:bCs/>
              <w:color w:val="333399"/>
              <w:sz w:val="16"/>
              <w:szCs w:val="16"/>
            </w:rPr>
            <w:br/>
            <w:t>«ΕΝΑΡΜΟΝΙΣΗ ΟΙΚΟΓΕΝΕΙΑΚΗΣ &amp; ΕΠΑΓΓΕΛΜΑΤΙΚΗΣ ΖΩΗΣ»</w:t>
          </w:r>
        </w:p>
        <w:p w:rsidR="000C0828" w:rsidRPr="008E4E37" w:rsidRDefault="000C0828" w:rsidP="00C4459E">
          <w:pPr>
            <w:keepNext/>
            <w:spacing w:after="120"/>
            <w:ind w:left="284"/>
            <w:jc w:val="center"/>
            <w:outlineLvl w:val="1"/>
            <w:rPr>
              <w:rFonts w:ascii="Verdana" w:hAnsi="Verdana" w:cs="Verdana"/>
              <w:b/>
              <w:bCs/>
              <w:color w:val="4F81BD"/>
              <w:sz w:val="16"/>
              <w:szCs w:val="16"/>
            </w:rPr>
          </w:pPr>
          <w:r w:rsidRPr="008E4E37">
            <w:rPr>
              <w:rFonts w:ascii="Book Antiqua" w:hAnsi="Book Antiqua" w:cs="Book Antiqua"/>
              <w:b/>
              <w:bCs/>
              <w:color w:val="333399"/>
              <w:sz w:val="16"/>
              <w:szCs w:val="16"/>
            </w:rPr>
            <w:t>έτο</w:t>
          </w:r>
          <w:r>
            <w:rPr>
              <w:rFonts w:ascii="Book Antiqua" w:hAnsi="Book Antiqua" w:cs="Book Antiqua"/>
              <w:b/>
              <w:bCs/>
              <w:color w:val="333399"/>
              <w:sz w:val="16"/>
              <w:szCs w:val="16"/>
            </w:rPr>
            <w:t>υ</w:t>
          </w:r>
          <w:r w:rsidRPr="008E4E37">
            <w:rPr>
              <w:rFonts w:ascii="Book Antiqua" w:hAnsi="Book Antiqua" w:cs="Book Antiqua"/>
              <w:b/>
              <w:bCs/>
              <w:color w:val="333399"/>
              <w:sz w:val="16"/>
              <w:szCs w:val="16"/>
            </w:rPr>
            <w:t>ς 2016-2017</w:t>
          </w:r>
        </w:p>
      </w:tc>
    </w:tr>
  </w:tbl>
  <w:p w:rsidR="000C0828" w:rsidRDefault="000C08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21233"/>
    <w:multiLevelType w:val="hybridMultilevel"/>
    <w:tmpl w:val="5C16129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6D6000"/>
    <w:multiLevelType w:val="hybridMultilevel"/>
    <w:tmpl w:val="4A8EA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B3C1A"/>
    <w:multiLevelType w:val="hybridMultilevel"/>
    <w:tmpl w:val="5A9A2E3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712814"/>
    <w:multiLevelType w:val="hybridMultilevel"/>
    <w:tmpl w:val="813677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5BD9"/>
    <w:rsid w:val="00086DFB"/>
    <w:rsid w:val="000B657A"/>
    <w:rsid w:val="000C0828"/>
    <w:rsid w:val="0018719E"/>
    <w:rsid w:val="00192067"/>
    <w:rsid w:val="001B3F5A"/>
    <w:rsid w:val="002167E6"/>
    <w:rsid w:val="00250150"/>
    <w:rsid w:val="00252528"/>
    <w:rsid w:val="00261761"/>
    <w:rsid w:val="0028218F"/>
    <w:rsid w:val="00287140"/>
    <w:rsid w:val="002C7200"/>
    <w:rsid w:val="002C76C2"/>
    <w:rsid w:val="003451D2"/>
    <w:rsid w:val="00353DCE"/>
    <w:rsid w:val="0036564C"/>
    <w:rsid w:val="003812E1"/>
    <w:rsid w:val="00394FB6"/>
    <w:rsid w:val="003A3DEC"/>
    <w:rsid w:val="003C7ED0"/>
    <w:rsid w:val="00403510"/>
    <w:rsid w:val="0042707B"/>
    <w:rsid w:val="004565F7"/>
    <w:rsid w:val="0047267C"/>
    <w:rsid w:val="00474140"/>
    <w:rsid w:val="00482E2A"/>
    <w:rsid w:val="004A1A10"/>
    <w:rsid w:val="004C2E20"/>
    <w:rsid w:val="004C4EA4"/>
    <w:rsid w:val="004C6702"/>
    <w:rsid w:val="00514E84"/>
    <w:rsid w:val="00516FDF"/>
    <w:rsid w:val="00520AC7"/>
    <w:rsid w:val="00524967"/>
    <w:rsid w:val="00525E24"/>
    <w:rsid w:val="005A6972"/>
    <w:rsid w:val="005D78AE"/>
    <w:rsid w:val="005E761F"/>
    <w:rsid w:val="00621C1A"/>
    <w:rsid w:val="0065156C"/>
    <w:rsid w:val="006753ED"/>
    <w:rsid w:val="00731576"/>
    <w:rsid w:val="00754A21"/>
    <w:rsid w:val="00781D1E"/>
    <w:rsid w:val="00782474"/>
    <w:rsid w:val="0079359D"/>
    <w:rsid w:val="007949B6"/>
    <w:rsid w:val="007C704E"/>
    <w:rsid w:val="007E5963"/>
    <w:rsid w:val="007E732E"/>
    <w:rsid w:val="007F6D1D"/>
    <w:rsid w:val="008023C8"/>
    <w:rsid w:val="00812AFB"/>
    <w:rsid w:val="0082100F"/>
    <w:rsid w:val="00850DF9"/>
    <w:rsid w:val="008E4E37"/>
    <w:rsid w:val="00940FF5"/>
    <w:rsid w:val="0094456F"/>
    <w:rsid w:val="00947CA3"/>
    <w:rsid w:val="00972923"/>
    <w:rsid w:val="009872E4"/>
    <w:rsid w:val="00995D25"/>
    <w:rsid w:val="009B4966"/>
    <w:rsid w:val="009C77B1"/>
    <w:rsid w:val="009E3CE6"/>
    <w:rsid w:val="00A04E5E"/>
    <w:rsid w:val="00A150D2"/>
    <w:rsid w:val="00A1654D"/>
    <w:rsid w:val="00A722FD"/>
    <w:rsid w:val="00AA11E4"/>
    <w:rsid w:val="00AB43FE"/>
    <w:rsid w:val="00AD5CBA"/>
    <w:rsid w:val="00B248AF"/>
    <w:rsid w:val="00B70635"/>
    <w:rsid w:val="00B83887"/>
    <w:rsid w:val="00BA179B"/>
    <w:rsid w:val="00BA1C6F"/>
    <w:rsid w:val="00BF77F0"/>
    <w:rsid w:val="00C05BD9"/>
    <w:rsid w:val="00C365D5"/>
    <w:rsid w:val="00C4459E"/>
    <w:rsid w:val="00C72936"/>
    <w:rsid w:val="00C72966"/>
    <w:rsid w:val="00C8628F"/>
    <w:rsid w:val="00C90027"/>
    <w:rsid w:val="00C919E8"/>
    <w:rsid w:val="00C941F3"/>
    <w:rsid w:val="00CC1D7F"/>
    <w:rsid w:val="00CE5B18"/>
    <w:rsid w:val="00CE5DAD"/>
    <w:rsid w:val="00CE7DC8"/>
    <w:rsid w:val="00CF4328"/>
    <w:rsid w:val="00D168CC"/>
    <w:rsid w:val="00D36B57"/>
    <w:rsid w:val="00D52420"/>
    <w:rsid w:val="00D67C38"/>
    <w:rsid w:val="00D932F8"/>
    <w:rsid w:val="00D97CA9"/>
    <w:rsid w:val="00DC2991"/>
    <w:rsid w:val="00DE0E8A"/>
    <w:rsid w:val="00E00615"/>
    <w:rsid w:val="00E3160C"/>
    <w:rsid w:val="00E72191"/>
    <w:rsid w:val="00E94B64"/>
    <w:rsid w:val="00ED5F4D"/>
    <w:rsid w:val="00F053F3"/>
    <w:rsid w:val="00F26367"/>
    <w:rsid w:val="00F367A5"/>
    <w:rsid w:val="00F40E2D"/>
    <w:rsid w:val="00F47AC7"/>
    <w:rsid w:val="00F53181"/>
    <w:rsid w:val="00F540A1"/>
    <w:rsid w:val="00F84FC2"/>
    <w:rsid w:val="00FB3626"/>
    <w:rsid w:val="00FC67F5"/>
    <w:rsid w:val="00FC78F2"/>
    <w:rsid w:val="00FE4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C05BD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E5B18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E5B1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E5B18"/>
    <w:pPr>
      <w:keepNext/>
      <w:spacing w:before="120"/>
      <w:jc w:val="both"/>
      <w:outlineLvl w:val="5"/>
    </w:pPr>
    <w:rPr>
      <w:rFonts w:ascii="Batang" w:eastAsia="Batang" w:hAnsi="Batang" w:cs="Batang"/>
      <w:sz w:val="22"/>
      <w:szCs w:val="22"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E5B18"/>
    <w:pPr>
      <w:keepNext/>
      <w:spacing w:before="120" w:line="360" w:lineRule="auto"/>
      <w:ind w:left="360"/>
      <w:outlineLvl w:val="7"/>
    </w:pPr>
    <w:rPr>
      <w:rFonts w:ascii="Arial Narrow" w:hAnsi="Arial Narrow" w:cs="Arial Narrow"/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E5B18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E5B18"/>
    <w:rPr>
      <w:rFonts w:ascii="Cambria" w:hAnsi="Cambria" w:cs="Cambria"/>
      <w:b/>
      <w:bCs/>
      <w:i/>
      <w:i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C76C2"/>
    <w:rPr>
      <w:rFonts w:ascii="Batang" w:eastAsia="Batang" w:hAnsi="Batang" w:cs="Batang"/>
      <w:sz w:val="22"/>
      <w:szCs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C76C2"/>
    <w:rPr>
      <w:rFonts w:ascii="Arial Narrow" w:hAnsi="Arial Narrow" w:cs="Arial Narrow"/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CE5B18"/>
    <w:rPr>
      <w:b/>
      <w:bCs/>
    </w:rPr>
  </w:style>
  <w:style w:type="paragraph" w:styleId="ListParagraph">
    <w:name w:val="List Paragraph"/>
    <w:basedOn w:val="Normal"/>
    <w:uiPriority w:val="99"/>
    <w:qFormat/>
    <w:rsid w:val="00CE5B18"/>
    <w:pPr>
      <w:ind w:left="720"/>
    </w:pPr>
  </w:style>
  <w:style w:type="character" w:styleId="BookTitle">
    <w:name w:val="Book Title"/>
    <w:basedOn w:val="DefaultParagraphFont"/>
    <w:uiPriority w:val="99"/>
    <w:qFormat/>
    <w:rsid w:val="00CE5B1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E5B1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Emphasis">
    <w:name w:val="Emphasis"/>
    <w:basedOn w:val="DefaultParagraphFont"/>
    <w:uiPriority w:val="99"/>
    <w:qFormat/>
    <w:rsid w:val="00CE5B1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8E4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4E37"/>
    <w:rPr>
      <w:rFonts w:ascii="Tahoma" w:hAnsi="Tahoma" w:cs="Tahoma"/>
      <w:sz w:val="16"/>
      <w:szCs w:val="16"/>
      <w:lang w:eastAsia="el-GR"/>
    </w:rPr>
  </w:style>
  <w:style w:type="paragraph" w:styleId="Header">
    <w:name w:val="header"/>
    <w:basedOn w:val="Normal"/>
    <w:link w:val="HeaderChar"/>
    <w:uiPriority w:val="99"/>
    <w:rsid w:val="004A1A1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A1A10"/>
    <w:rPr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rsid w:val="004A1A1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A1A10"/>
    <w:rPr>
      <w:sz w:val="24"/>
      <w:szCs w:val="24"/>
      <w:lang w:eastAsia="el-GR"/>
    </w:rPr>
  </w:style>
  <w:style w:type="table" w:styleId="TableGrid">
    <w:name w:val="Table Grid"/>
    <w:basedOn w:val="TableNormal"/>
    <w:uiPriority w:val="99"/>
    <w:rsid w:val="00F540A1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949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ucher@eeta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ucher@eetaa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ucher@eetaa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616</Words>
  <Characters>3327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ΑΝΑΚΟΙΝΩΣΗ - ΠΡΟΣΚΛΗΣΗ</dc:title>
  <dc:subject/>
  <dc:creator>skordili</dc:creator>
  <cp:keywords/>
  <dc:description/>
  <cp:lastModifiedBy>manara</cp:lastModifiedBy>
  <cp:revision>2</cp:revision>
  <cp:lastPrinted>2016-09-16T08:38:00Z</cp:lastPrinted>
  <dcterms:created xsi:type="dcterms:W3CDTF">2016-09-16T11:19:00Z</dcterms:created>
  <dcterms:modified xsi:type="dcterms:W3CDTF">2016-09-16T11:19:00Z</dcterms:modified>
</cp:coreProperties>
</file>